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982FB" w14:textId="77777777"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7FAB7EC7" w14:textId="77777777">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2DD298D2" w14:textId="77777777" w:rsidR="0001065E" w:rsidRDefault="001E3DB9">
            <w:pPr>
              <w:pStyle w:val="NoSpacing"/>
            </w:pPr>
            <w:r>
              <w:rPr>
                <w:lang w:val="en-CA" w:eastAsia="en-CA"/>
              </w:rPr>
              <w:drawing>
                <wp:inline distT="0" distB="0" distL="0" distR="0" wp14:anchorId="69D95F41" wp14:editId="53282398">
                  <wp:extent cx="4682490" cy="3465830"/>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50106_2034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2490" cy="346583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033D8EA1"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14:paraId="2560996A" w14:textId="77777777">
              <w:tc>
                <w:tcPr>
                  <w:tcW w:w="5000" w:type="pct"/>
                </w:tcPr>
                <w:p w14:paraId="6B955DE6" w14:textId="77777777" w:rsidR="0001065E" w:rsidRDefault="00B5102C" w:rsidP="001E3DB9">
                  <w:pPr>
                    <w:pStyle w:val="Title"/>
                    <w:jc w:val="left"/>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1E3DB9">
                        <w:t>February</w:t>
                      </w:r>
                    </w:sdtContent>
                  </w:sdt>
                </w:p>
                <w:p w14:paraId="5C402F3A" w14:textId="77777777" w:rsidR="0001065E" w:rsidRDefault="001E3DB9" w:rsidP="001E3DB9">
                  <w:pPr>
                    <w:pStyle w:val="Subtitle"/>
                    <w:jc w:val="left"/>
                  </w:pPr>
                  <w:r>
                    <w:t>Newsletter</w:t>
                  </w:r>
                </w:p>
              </w:tc>
            </w:tr>
            <w:tr w:rsidR="0001065E" w14:paraId="089BBC61" w14:textId="77777777">
              <w:trPr>
                <w:trHeight w:val="3312"/>
              </w:trPr>
              <w:tc>
                <w:tcPr>
                  <w:tcW w:w="5000" w:type="pct"/>
                  <w:vAlign w:val="bottom"/>
                </w:tcPr>
                <w:p w14:paraId="05EA4D14" w14:textId="77777777" w:rsidR="0001065E" w:rsidRPr="001E3DB9" w:rsidRDefault="001E3DB9" w:rsidP="001E3DB9">
                  <w:pPr>
                    <w:pStyle w:val="Subtitle"/>
                    <w:rPr>
                      <w:sz w:val="36"/>
                      <w:szCs w:val="36"/>
                    </w:rPr>
                  </w:pPr>
                  <w:r w:rsidRPr="001E3DB9">
                    <w:rPr>
                      <w:sz w:val="36"/>
                      <w:szCs w:val="36"/>
                    </w:rPr>
                    <w:t xml:space="preserve">The </w:t>
                  </w:r>
                  <w:r w:rsidR="002F60BF">
                    <w:rPr>
                      <w:sz w:val="36"/>
                      <w:szCs w:val="36"/>
                    </w:rPr>
                    <w:t xml:space="preserve">month </w:t>
                  </w:r>
                  <w:r w:rsidRPr="001E3DB9">
                    <w:rPr>
                      <w:sz w:val="36"/>
                      <w:szCs w:val="36"/>
                    </w:rPr>
                    <w:t>of love</w:t>
                  </w:r>
                </w:p>
              </w:tc>
            </w:tr>
          </w:tbl>
          <w:p w14:paraId="59968CFC" w14:textId="77777777" w:rsidR="0001065E" w:rsidRDefault="0001065E">
            <w:pPr>
              <w:pStyle w:val="Subtitle"/>
            </w:pPr>
          </w:p>
        </w:tc>
      </w:tr>
      <w:tr w:rsidR="0001065E" w14:paraId="38D583BE" w14:textId="77777777">
        <w:trPr>
          <w:cantSplit/>
          <w:trHeight w:hRule="exact" w:val="72"/>
          <w:jc w:val="center"/>
        </w:trPr>
        <w:tc>
          <w:tcPr>
            <w:tcW w:w="7660" w:type="dxa"/>
            <w:tcBorders>
              <w:top w:val="single" w:sz="4" w:space="0" w:color="FFFFFF" w:themeColor="background1"/>
            </w:tcBorders>
          </w:tcPr>
          <w:p w14:paraId="712B9353" w14:textId="77777777" w:rsidR="0001065E" w:rsidRDefault="0001065E">
            <w:pPr>
              <w:pStyle w:val="NoSpacing"/>
            </w:pPr>
          </w:p>
        </w:tc>
        <w:tc>
          <w:tcPr>
            <w:tcW w:w="71" w:type="dxa"/>
          </w:tcPr>
          <w:p w14:paraId="2FBFBAE2" w14:textId="77777777" w:rsidR="0001065E" w:rsidRDefault="0001065E">
            <w:pPr>
              <w:pStyle w:val="NoSpacing"/>
            </w:pPr>
          </w:p>
        </w:tc>
        <w:tc>
          <w:tcPr>
            <w:tcW w:w="3789" w:type="dxa"/>
            <w:tcBorders>
              <w:top w:val="single" w:sz="4" w:space="0" w:color="FFFFFF" w:themeColor="background1"/>
            </w:tcBorders>
          </w:tcPr>
          <w:p w14:paraId="697140F2" w14:textId="77777777" w:rsidR="0001065E" w:rsidRDefault="0001065E">
            <w:pPr>
              <w:pStyle w:val="NoSpacing"/>
            </w:pPr>
          </w:p>
        </w:tc>
      </w:tr>
      <w:tr w:rsidR="0001065E" w14:paraId="30690859" w14:textId="77777777">
        <w:trPr>
          <w:cantSplit/>
          <w:trHeight w:val="360"/>
          <w:jc w:val="center"/>
        </w:trPr>
        <w:tc>
          <w:tcPr>
            <w:tcW w:w="7660" w:type="dxa"/>
            <w:shd w:val="clear" w:color="auto" w:fill="FFA830" w:themeFill="accent2"/>
            <w:tcMar>
              <w:left w:w="0" w:type="dxa"/>
              <w:right w:w="115" w:type="dxa"/>
            </w:tcMar>
            <w:vAlign w:val="center"/>
          </w:tcPr>
          <w:p w14:paraId="722BE537" w14:textId="77777777" w:rsidR="0001065E" w:rsidRDefault="0001065E" w:rsidP="001E3DB9">
            <w:pPr>
              <w:pStyle w:val="Heading4"/>
              <w:outlineLvl w:val="3"/>
            </w:pPr>
          </w:p>
        </w:tc>
        <w:tc>
          <w:tcPr>
            <w:tcW w:w="71" w:type="dxa"/>
            <w:tcMar>
              <w:left w:w="0" w:type="dxa"/>
              <w:right w:w="0" w:type="dxa"/>
            </w:tcMar>
            <w:vAlign w:val="center"/>
          </w:tcPr>
          <w:p w14:paraId="19055CFA" w14:textId="77777777" w:rsidR="0001065E" w:rsidRDefault="0001065E">
            <w:pPr>
              <w:pStyle w:val="NoSpacing"/>
            </w:pPr>
          </w:p>
        </w:tc>
        <w:tc>
          <w:tcPr>
            <w:tcW w:w="3789" w:type="dxa"/>
            <w:shd w:val="clear" w:color="auto" w:fill="404040" w:themeFill="text1" w:themeFillTint="BF"/>
            <w:tcMar>
              <w:left w:w="0" w:type="dxa"/>
              <w:right w:w="115" w:type="dxa"/>
            </w:tcMar>
            <w:vAlign w:val="center"/>
          </w:tcPr>
          <w:p w14:paraId="7DCCAF2B" w14:textId="77777777" w:rsidR="0001065E" w:rsidRDefault="00797CD0">
            <w:pPr>
              <w:pStyle w:val="Heading4"/>
              <w:outlineLvl w:val="3"/>
            </w:pPr>
            <w:r>
              <w:t>In This Issue</w:t>
            </w:r>
          </w:p>
        </w:tc>
      </w:tr>
    </w:tbl>
    <w:p w14:paraId="4871FE65" w14:textId="77777777" w:rsidR="0001065E" w:rsidRDefault="0001065E">
      <w:pPr>
        <w:sectPr w:rsidR="0001065E">
          <w:headerReference w:type="default" r:id="rId12"/>
          <w:headerReference w:type="first" r:id="rId13"/>
          <w:pgSz w:w="12240" w:h="15840" w:code="1"/>
          <w:pgMar w:top="720" w:right="576" w:bottom="720" w:left="576" w:header="360" w:footer="720" w:gutter="0"/>
          <w:cols w:space="720"/>
          <w:titlePg/>
          <w:docGrid w:linePitch="360"/>
        </w:sectPr>
      </w:pPr>
    </w:p>
    <w:p w14:paraId="58394E25" w14:textId="77777777" w:rsidR="0001065E" w:rsidRPr="005668DF" w:rsidRDefault="001E3DB9" w:rsidP="001E3DB9">
      <w:pPr>
        <w:rPr>
          <w:b/>
          <w:i/>
          <w:sz w:val="28"/>
          <w:szCs w:val="28"/>
        </w:rPr>
      </w:pPr>
      <w:r w:rsidRPr="005668DF">
        <w:rPr>
          <w:b/>
          <w:i/>
          <w:sz w:val="28"/>
          <w:szCs w:val="28"/>
        </w:rPr>
        <w:lastRenderedPageBreak/>
        <w:t>We are doing lots of LOVELY learning this month. Check it out:</w:t>
      </w:r>
    </w:p>
    <w:p w14:paraId="2977B909" w14:textId="77777777" w:rsidR="001E3DB9" w:rsidRDefault="001E3DB9" w:rsidP="001E3DB9">
      <w:r w:rsidRPr="008529C7">
        <w:rPr>
          <w:b/>
          <w:sz w:val="40"/>
          <w:szCs w:val="40"/>
        </w:rPr>
        <w:t>Math:</w:t>
      </w:r>
      <w:r>
        <w:t xml:space="preserve">  </w:t>
      </w:r>
      <w:r w:rsidRPr="005668DF">
        <w:rPr>
          <w:sz w:val="24"/>
          <w:szCs w:val="24"/>
        </w:rPr>
        <w:t>Rotations, Reflections and Translation</w:t>
      </w:r>
      <w:r w:rsidR="008529C7" w:rsidRPr="005668DF">
        <w:rPr>
          <w:sz w:val="24"/>
          <w:szCs w:val="24"/>
        </w:rPr>
        <w:t xml:space="preserve"> are where it’s at. We are also learning about 3-D shapes. We will be building some very interesting structures in the next few weeks!</w:t>
      </w:r>
    </w:p>
    <w:p w14:paraId="71024EB5" w14:textId="77777777" w:rsidR="008529C7" w:rsidRPr="005668DF" w:rsidRDefault="008529C7" w:rsidP="001E3DB9">
      <w:pPr>
        <w:rPr>
          <w:sz w:val="24"/>
          <w:szCs w:val="24"/>
        </w:rPr>
      </w:pPr>
      <w:r>
        <w:rPr>
          <w:b/>
          <w:sz w:val="40"/>
          <w:szCs w:val="40"/>
        </w:rPr>
        <w:t>L</w:t>
      </w:r>
      <w:r w:rsidRPr="008529C7">
        <w:rPr>
          <w:b/>
          <w:sz w:val="40"/>
          <w:szCs w:val="40"/>
        </w:rPr>
        <w:t>iteracy:</w:t>
      </w:r>
      <w:r>
        <w:t xml:space="preserve"> </w:t>
      </w:r>
      <w:r w:rsidRPr="005668DF">
        <w:rPr>
          <w:sz w:val="24"/>
          <w:szCs w:val="24"/>
        </w:rPr>
        <w:t>We have been learning about the strategies of making a good radio commercial, and with this knowledge each student will be making a commercial over our morning announcements advertising the character trait of inclusiveness.</w:t>
      </w:r>
    </w:p>
    <w:p w14:paraId="009257B0" w14:textId="77777777" w:rsidR="008529C7" w:rsidRPr="005668DF" w:rsidRDefault="008529C7" w:rsidP="001E3DB9">
      <w:pPr>
        <w:rPr>
          <w:sz w:val="24"/>
          <w:szCs w:val="24"/>
        </w:rPr>
      </w:pPr>
      <w:r w:rsidRPr="005668DF">
        <w:rPr>
          <w:sz w:val="24"/>
          <w:szCs w:val="24"/>
        </w:rPr>
        <w:t xml:space="preserve">In Reading we are learning how to identify characteristics of the novel characters as well as moving into inferencing from clues in the text.  </w:t>
      </w:r>
    </w:p>
    <w:p w14:paraId="093ABE01" w14:textId="77777777" w:rsidR="008529C7" w:rsidRPr="005668DF" w:rsidRDefault="008529C7" w:rsidP="001E3DB9">
      <w:pPr>
        <w:rPr>
          <w:sz w:val="24"/>
          <w:szCs w:val="24"/>
        </w:rPr>
      </w:pPr>
      <w:r w:rsidRPr="005668DF">
        <w:rPr>
          <w:sz w:val="24"/>
          <w:szCs w:val="24"/>
        </w:rPr>
        <w:lastRenderedPageBreak/>
        <w:t xml:space="preserve">In writing we will be working on our speeches, they will be presented </w:t>
      </w:r>
      <w:r w:rsidR="005668DF" w:rsidRPr="005668DF">
        <w:rPr>
          <w:sz w:val="24"/>
          <w:szCs w:val="24"/>
        </w:rPr>
        <w:t>mid-February</w:t>
      </w:r>
      <w:r w:rsidRPr="005668DF">
        <w:rPr>
          <w:sz w:val="24"/>
          <w:szCs w:val="24"/>
        </w:rPr>
        <w:t xml:space="preserve"> with the competition at the Legion at the end of the </w:t>
      </w:r>
      <w:r w:rsidR="005668DF" w:rsidRPr="005668DF">
        <w:rPr>
          <w:sz w:val="24"/>
          <w:szCs w:val="24"/>
        </w:rPr>
        <w:t>month. 2 students from each grade will be invited to the Legion.</w:t>
      </w:r>
    </w:p>
    <w:p w14:paraId="2D97CF48" w14:textId="77777777" w:rsidR="005668DF" w:rsidRDefault="005668DF" w:rsidP="001E3DB9"/>
    <w:p w14:paraId="33F7D4DC" w14:textId="77777777" w:rsidR="005668DF" w:rsidRDefault="005668DF" w:rsidP="001E3DB9">
      <w:r w:rsidRPr="005668DF">
        <w:rPr>
          <w:b/>
          <w:sz w:val="40"/>
          <w:szCs w:val="40"/>
        </w:rPr>
        <w:t>Social Studies:</w:t>
      </w:r>
      <w:r w:rsidRPr="005668DF">
        <w:rPr>
          <w:sz w:val="24"/>
          <w:szCs w:val="24"/>
        </w:rPr>
        <w:t xml:space="preserve"> All social studies projects are due this Friday. Then the unit on Ancient Societies and Pioneer times will begin. We will do many crafts and baking with this topic.</w:t>
      </w:r>
      <w:r>
        <w:t xml:space="preserve"> </w:t>
      </w:r>
    </w:p>
    <w:p w14:paraId="45ADD9FF" w14:textId="77777777" w:rsidR="005668DF" w:rsidRPr="005668DF" w:rsidRDefault="005668DF" w:rsidP="001E3DB9">
      <w:pPr>
        <w:rPr>
          <w:sz w:val="24"/>
          <w:szCs w:val="24"/>
        </w:rPr>
      </w:pPr>
      <w:r w:rsidRPr="005668DF">
        <w:rPr>
          <w:b/>
          <w:sz w:val="40"/>
          <w:szCs w:val="40"/>
        </w:rPr>
        <w:t>Physical Education:</w:t>
      </w:r>
      <w:r w:rsidRPr="005668DF">
        <w:rPr>
          <w:sz w:val="28"/>
          <w:szCs w:val="28"/>
        </w:rPr>
        <w:t xml:space="preserve"> </w:t>
      </w:r>
      <w:r w:rsidRPr="005668DF">
        <w:rPr>
          <w:sz w:val="24"/>
          <w:szCs w:val="24"/>
        </w:rPr>
        <w:t xml:space="preserve">We have just finished out unit on Basketball, now we begin a unit on Gymnastics then moving on to Floor Hockey. </w:t>
      </w:r>
    </w:p>
    <w:p w14:paraId="3990D435" w14:textId="77777777" w:rsidR="005668DF" w:rsidRPr="005668DF" w:rsidRDefault="005668DF" w:rsidP="001E3DB9">
      <w:pPr>
        <w:rPr>
          <w:b/>
          <w:sz w:val="40"/>
          <w:szCs w:val="40"/>
        </w:rPr>
      </w:pPr>
      <w:r w:rsidRPr="005668DF">
        <w:rPr>
          <w:b/>
          <w:sz w:val="40"/>
          <w:szCs w:val="40"/>
        </w:rPr>
        <w:t>Up Coming Events:</w:t>
      </w:r>
    </w:p>
    <w:p w14:paraId="0429B8D8" w14:textId="77777777" w:rsidR="005668DF" w:rsidRPr="005668DF" w:rsidRDefault="005668DF" w:rsidP="005668DF">
      <w:pPr>
        <w:pStyle w:val="ListParagraph"/>
        <w:numPr>
          <w:ilvl w:val="0"/>
          <w:numId w:val="8"/>
        </w:numPr>
        <w:rPr>
          <w:sz w:val="24"/>
          <w:szCs w:val="24"/>
        </w:rPr>
      </w:pPr>
      <w:r w:rsidRPr="005668DF">
        <w:rPr>
          <w:sz w:val="24"/>
          <w:szCs w:val="24"/>
        </w:rPr>
        <w:lastRenderedPageBreak/>
        <w:t>Gift Baskets: continue to bring in items for our ‘Movie Night’ basket.</w:t>
      </w:r>
    </w:p>
    <w:p w14:paraId="4FA4E3CD" w14:textId="77777777" w:rsidR="005668DF" w:rsidRPr="005668DF" w:rsidRDefault="005668DF" w:rsidP="005668DF">
      <w:pPr>
        <w:pStyle w:val="ListParagraph"/>
        <w:numPr>
          <w:ilvl w:val="0"/>
          <w:numId w:val="8"/>
        </w:numPr>
        <w:rPr>
          <w:sz w:val="24"/>
          <w:szCs w:val="24"/>
        </w:rPr>
      </w:pPr>
      <w:r w:rsidRPr="005668DF">
        <w:rPr>
          <w:sz w:val="24"/>
          <w:szCs w:val="24"/>
        </w:rPr>
        <w:t>Send in $ next week so your child can purchase tickets for the many gift baskets.</w:t>
      </w:r>
    </w:p>
    <w:p w14:paraId="03C40532" w14:textId="77777777" w:rsidR="005668DF" w:rsidRDefault="005668DF" w:rsidP="005668DF">
      <w:pPr>
        <w:pStyle w:val="ListParagraph"/>
        <w:numPr>
          <w:ilvl w:val="0"/>
          <w:numId w:val="8"/>
        </w:numPr>
        <w:rPr>
          <w:sz w:val="24"/>
          <w:szCs w:val="24"/>
        </w:rPr>
      </w:pPr>
      <w:r w:rsidRPr="005668DF">
        <w:rPr>
          <w:sz w:val="24"/>
          <w:szCs w:val="24"/>
        </w:rPr>
        <w:t>Movie Night is Feb 12</w:t>
      </w:r>
      <w:r w:rsidRPr="005668DF">
        <w:rPr>
          <w:sz w:val="24"/>
          <w:szCs w:val="24"/>
          <w:vertAlign w:val="superscript"/>
        </w:rPr>
        <w:t>th</w:t>
      </w:r>
      <w:r w:rsidRPr="005668DF">
        <w:rPr>
          <w:sz w:val="24"/>
          <w:szCs w:val="24"/>
        </w:rPr>
        <w:t xml:space="preserve"> at 6:00pm</w:t>
      </w:r>
    </w:p>
    <w:p w14:paraId="1207FADA" w14:textId="77777777" w:rsidR="002F60BF" w:rsidRPr="005668DF" w:rsidRDefault="002F60BF" w:rsidP="005668DF">
      <w:pPr>
        <w:pStyle w:val="ListParagraph"/>
        <w:numPr>
          <w:ilvl w:val="0"/>
          <w:numId w:val="8"/>
        </w:numPr>
        <w:rPr>
          <w:sz w:val="24"/>
          <w:szCs w:val="24"/>
        </w:rPr>
      </w:pPr>
      <w:r>
        <w:rPr>
          <w:sz w:val="24"/>
          <w:szCs w:val="24"/>
        </w:rPr>
        <w:t>Valentine’s Day class party. Snacks provided by 4 students. TBA</w:t>
      </w:r>
    </w:p>
    <w:p w14:paraId="572F2CB3" w14:textId="77777777" w:rsidR="005668DF" w:rsidRPr="005668DF" w:rsidRDefault="005668DF" w:rsidP="005668DF">
      <w:pPr>
        <w:pStyle w:val="ListParagraph"/>
        <w:numPr>
          <w:ilvl w:val="0"/>
          <w:numId w:val="8"/>
        </w:numPr>
        <w:rPr>
          <w:sz w:val="28"/>
          <w:szCs w:val="28"/>
        </w:rPr>
      </w:pPr>
      <w:r w:rsidRPr="005668DF">
        <w:rPr>
          <w:sz w:val="24"/>
          <w:szCs w:val="24"/>
        </w:rPr>
        <w:t>Family Day is Feb 16…. Enjoy the day with your family.</w:t>
      </w:r>
      <w:r w:rsidR="002F60BF">
        <w:rPr>
          <w:sz w:val="24"/>
          <w:szCs w:val="24"/>
        </w:rPr>
        <w:t>.</w:t>
      </w:r>
      <w:r w:rsidRPr="005668DF">
        <w:rPr>
          <w:sz w:val="24"/>
          <w:szCs w:val="24"/>
        </w:rPr>
        <w:t>. no school!</w:t>
      </w:r>
    </w:p>
    <w:p w14:paraId="47D2AF03" w14:textId="77777777" w:rsidR="005668DF" w:rsidRPr="002F60BF" w:rsidRDefault="002F60BF" w:rsidP="005668DF">
      <w:pPr>
        <w:ind w:left="360"/>
        <w:rPr>
          <w:b/>
          <w:sz w:val="24"/>
          <w:szCs w:val="24"/>
        </w:rPr>
      </w:pPr>
      <w:r w:rsidRPr="002F60BF">
        <w:rPr>
          <w:b/>
          <w:sz w:val="24"/>
          <w:szCs w:val="24"/>
        </w:rPr>
        <w:t>Reminders:</w:t>
      </w:r>
    </w:p>
    <w:p w14:paraId="7890D3B6" w14:textId="77777777" w:rsidR="002F60BF" w:rsidRPr="002F60BF" w:rsidRDefault="002F60BF" w:rsidP="005668DF">
      <w:pPr>
        <w:ind w:left="360"/>
      </w:pPr>
      <w:r w:rsidRPr="002F60BF">
        <w:t>Dress your child warmly… winter is cold.</w:t>
      </w:r>
    </w:p>
    <w:p w14:paraId="6716F436" w14:textId="77777777" w:rsidR="002F60BF" w:rsidRDefault="002F60BF" w:rsidP="005668DF">
      <w:pPr>
        <w:ind w:left="360"/>
      </w:pPr>
    </w:p>
    <w:p w14:paraId="76A3A8A3" w14:textId="77777777" w:rsidR="0001065E" w:rsidRDefault="00797CD0">
      <w:pPr>
        <w:pStyle w:val="Sidebarphoto"/>
      </w:pPr>
      <w:r>
        <w:rPr>
          <w:lang w:val="en-CA" w:eastAsia="en-CA"/>
        </w:rPr>
        <w:lastRenderedPageBreak/>
        <mc:AlternateContent>
          <mc:Choice Requires="wps">
            <w:drawing>
              <wp:anchor distT="0" distB="0" distL="114300" distR="114300" simplePos="0" relativeHeight="251657216" behindDoc="0" locked="0" layoutInCell="0" allowOverlap="1" wp14:anchorId="45EA5609" wp14:editId="49F36C9D">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5BF06" w14:textId="77777777" w:rsidR="0001065E" w:rsidRDefault="008529C7" w:rsidP="008529C7">
                            <w:pPr>
                              <w:pStyle w:val="Heading1"/>
                            </w:pPr>
                            <w:r>
                              <w:t>February is Lovely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A5609"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p w14:paraId="13B5BF06" w14:textId="77777777" w:rsidR="0001065E" w:rsidRDefault="008529C7" w:rsidP="008529C7">
                      <w:pPr>
                        <w:pStyle w:val="Heading1"/>
                      </w:pPr>
                      <w:r>
                        <w:t>February is Lovely</w:t>
                      </w:r>
                    </w:p>
                  </w:txbxContent>
                </v:textbox>
                <w10:wrap type="square" anchorx="margin" anchory="page"/>
              </v:shape>
            </w:pict>
          </mc:Fallback>
        </mc:AlternateContent>
      </w:r>
      <w:r>
        <w:br w:type="column"/>
      </w:r>
    </w:p>
    <w:p w14:paraId="7F895A11" w14:textId="77777777" w:rsidR="0001065E" w:rsidRDefault="0001065E">
      <w:pPr>
        <w:pStyle w:val="SidebarHeading"/>
      </w:pPr>
    </w:p>
    <w:p w14:paraId="53512AE5" w14:textId="77777777" w:rsidR="0001065E" w:rsidRDefault="0001065E">
      <w:pPr>
        <w:pStyle w:val="SidebarText"/>
      </w:pPr>
    </w:p>
    <w:p w14:paraId="6BE7829B" w14:textId="77777777" w:rsidR="0001065E" w:rsidRDefault="00797CD0" w:rsidP="005668DF">
      <w:pPr>
        <w:pStyle w:val="PageReference"/>
        <w:jc w:val="center"/>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 </w:t>
      </w:r>
    </w:p>
    <w:p w14:paraId="2B8A7855" w14:textId="77777777" w:rsidR="0001065E" w:rsidRDefault="0001065E">
      <w:pPr>
        <w:pStyle w:val="Sidebarphoto"/>
      </w:pPr>
    </w:p>
    <w:p w14:paraId="7A3730D0" w14:textId="77777777" w:rsidR="0001065E" w:rsidRDefault="0001065E">
      <w:pPr>
        <w:pStyle w:val="SidebarHeading"/>
        <w:rPr>
          <w:rFonts w:asciiTheme="minorHAnsi" w:hAnsiTheme="minorHAnsi"/>
          <w:bCs/>
          <w:color w:val="262626" w:themeColor="text1" w:themeTint="D9"/>
          <w:sz w:val="18"/>
          <w:szCs w:val="22"/>
        </w:rPr>
      </w:pPr>
    </w:p>
    <w:p w14:paraId="325896E5" w14:textId="77777777" w:rsidR="0001065E" w:rsidRDefault="0001065E">
      <w:pPr>
        <w:pStyle w:val="SidebarText"/>
        <w:rPr>
          <w:sz w:val="18"/>
        </w:rPr>
      </w:pPr>
    </w:p>
    <w:p w14:paraId="0BA1A86F" w14:textId="77777777" w:rsidR="0001065E" w:rsidRDefault="00797CD0" w:rsidP="005668DF">
      <w:pPr>
        <w:pStyle w:val="PageReference"/>
      </w:pPr>
      <w:r>
        <w:t xml:space="preserve">Page </w:t>
      </w:r>
      <w:r>
        <w:rPr>
          <w:noProof/>
          <w:lang w:val="en-CA" w:eastAsia="en-CA"/>
        </w:rPr>
        <w:drawing>
          <wp:anchor distT="0" distB="45720" distL="114300" distR="114300" simplePos="0" relativeHeight="251658240" behindDoc="0" locked="0" layoutInCell="0" allowOverlap="1" wp14:anchorId="5BF1FDB1" wp14:editId="6D9E556D">
            <wp:simplePos x="0" y="0"/>
            <wp:positionH relativeFrom="page">
              <wp:posOffset>3289300</wp:posOffset>
            </wp:positionH>
            <wp:positionV relativeFrom="page">
              <wp:posOffset>592455</wp:posOffset>
            </wp:positionV>
            <wp:extent cx="3903980" cy="2601595"/>
            <wp:effectExtent l="228600" t="323850" r="32512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4" cstate="print">
                      <a:extLst>
                        <a:ext uri="{28A0092B-C50C-407E-A947-70E740481C1C}">
                          <a14:useLocalDpi xmlns:a14="http://schemas.microsoft.com/office/drawing/2010/main"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inline distT="0" distB="0" distL="0" distR="0" wp14:anchorId="6E40268A" wp14:editId="2E13645C">
                <wp:extent cx="2790825" cy="1137036"/>
                <wp:effectExtent l="0" t="0" r="9525" b="6350"/>
                <wp:docPr id="10" name="Text Box 10"/>
                <wp:cNvGraphicFramePr/>
                <a:graphic xmlns:a="http://schemas.openxmlformats.org/drawingml/2006/main">
                  <a:graphicData uri="http://schemas.microsoft.com/office/word/2010/wordprocessingShape">
                    <wps:wsp>
                      <wps:cNvSpPr txBox="1"/>
                      <wps:spPr>
                        <a:xfrm>
                          <a:off x="0" y="0"/>
                          <a:ext cx="2790825"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AFECF" w14:textId="77777777" w:rsidR="0001065E" w:rsidRDefault="00B5102C">
                            <w:pPr>
                              <w:pStyle w:val="Heading3"/>
                            </w:pPr>
                            <w:sdt>
                              <w:sdtPr>
                                <w:alias w:val="Title"/>
                                <w:tag w:val="Title"/>
                                <w:id w:val="1480259465"/>
                                <w:temporary/>
                                <w:showingPlcHdr/>
                              </w:sdtPr>
                              <w:sdtEndPr/>
                              <w:sdtContent>
                                <w:r w:rsidR="00797CD0">
                                  <w:t>Using Styles</w:t>
                                </w:r>
                              </w:sdtContent>
                            </w:sdt>
                          </w:p>
                          <w:p w14:paraId="785E02B8" w14:textId="77777777" w:rsidR="0001065E" w:rsidRDefault="00797CD0">
                            <w:pPr>
                              <w:pStyle w:val="Name"/>
                            </w:pPr>
                            <w:r>
                              <w:rPr>
                                <w:rStyle w:val="Emphasis"/>
                              </w:rPr>
                              <w:t>by</w:t>
                            </w:r>
                            <w:r>
                              <w:t xml:space="preserve"> </w:t>
                            </w:r>
                            <w:sdt>
                              <w:sdtPr>
                                <w:alias w:val="Article Author"/>
                                <w:tag w:val="Article Author"/>
                                <w:id w:val="-1408366055"/>
                                <w:temporary/>
                                <w:showingPlcHdr/>
                              </w:sdtPr>
                              <w:sdtEndPr/>
                              <w:sdtContent>
                                <w:r>
                                  <w:t>Name Style</w:t>
                                </w:r>
                              </w:sdtContent>
                            </w:sdt>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w14:anchorId="6E40268A" id="Text Box 10" o:spid="_x0000_s1027" type="#_x0000_t202" style="width:219.7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" filled="f" stroked="f" strokeweight=".5pt">
                <v:textbox inset="0,14.4pt,0,0">
                  <w:txbxContent>
                    <w:p w14:paraId="1D8AFECF" w14:textId="77777777" w:rsidR="0001065E" w:rsidRDefault="002F60BF">
                      <w:pPr>
                        <w:pStyle w:val="Heading3"/>
                      </w:pPr>
                      <w:sdt>
                        <w:sdtPr>
                          <w:alias w:val="Title"/>
                          <w:tag w:val="Title"/>
                          <w:id w:val="1480259465"/>
                          <w:temporary/>
                          <w:showingPlcHdr/>
                        </w:sdtPr>
                        <w:sdtEndPr/>
                        <w:sdtContent>
                          <w:r w:rsidR="00797CD0">
                            <w:t>Using Styles</w:t>
                          </w:r>
                        </w:sdtContent>
                      </w:sdt>
                    </w:p>
                    <w:p w14:paraId="785E02B8" w14:textId="77777777" w:rsidR="0001065E" w:rsidRDefault="00797CD0">
                      <w:pPr>
                        <w:pStyle w:val="Name"/>
                      </w:pPr>
                      <w:r>
                        <w:rPr>
                          <w:rStyle w:val="Emphasis"/>
                        </w:rPr>
                        <w:t>by</w:t>
                      </w:r>
                      <w:r>
                        <w:t xml:space="preserve"> </w:t>
                      </w:r>
                      <w:sdt>
                        <w:sdtPr>
                          <w:alias w:val="Article Author"/>
                          <w:tag w:val="Article Author"/>
                          <w:id w:val="-1408366055"/>
                          <w:temporary/>
                          <w:showingPlcHdr/>
                        </w:sdtPr>
                        <w:sdtEndPr/>
                        <w:sdtContent>
                          <w:r>
                            <w:t>Name Style</w:t>
                          </w:r>
                        </w:sdtContent>
                      </w:sdt>
                    </w:p>
                  </w:txbxContent>
                </v:textbox>
                <w10:anchorlock/>
              </v:shape>
            </w:pict>
          </mc:Fallback>
        </mc:AlternateContent>
      </w:r>
    </w:p>
    <w:sdt>
      <w:sdtPr>
        <w:alias w:val="Article Text"/>
        <w:tag w:val="Article Text"/>
        <w:id w:val="1963453579"/>
        <w:placeholder>
          <w:docPart w:val="A452AF31AE59422890C32F7C5C776EA1"/>
        </w:placeholder>
        <w:temporary/>
        <w:showingPlcHdr/>
      </w:sdtPr>
      <w:sdtEndPr/>
      <w:sdtContent>
        <w:p w14:paraId="53C76A9D" w14:textId="77777777" w:rsidR="0001065E" w:rsidRDefault="00797CD0">
          <w:r>
            <w:t>The body text throughout the articles in this template uses the Normal paragraph style. Following are some other styles applied throughout the template:</w:t>
          </w:r>
        </w:p>
        <w:p w14:paraId="2451DD08" w14:textId="77777777" w:rsidR="0001065E" w:rsidRDefault="00797CD0">
          <w:pPr>
            <w:pStyle w:val="ListBullet2"/>
          </w:pPr>
          <w:r>
            <w:t xml:space="preserve">Large article titles, such as on the first page, use </w:t>
          </w:r>
          <w:r>
            <w:rPr>
              <w:rStyle w:val="Strong"/>
            </w:rPr>
            <w:t>Heading 1</w:t>
          </w:r>
          <w:r>
            <w:t xml:space="preserve"> style.</w:t>
          </w:r>
        </w:p>
        <w:p w14:paraId="73994722" w14:textId="77777777" w:rsidR="0001065E" w:rsidRDefault="00797CD0">
          <w:pPr>
            <w:pStyle w:val="ListBullet2"/>
          </w:pPr>
          <w:r>
            <w:t xml:space="preserve">Orange headings in the sidebars and within articles use </w:t>
          </w:r>
          <w:r>
            <w:rPr>
              <w:rStyle w:val="Strong"/>
            </w:rPr>
            <w:t>Sidebar Heading</w:t>
          </w:r>
          <w:r>
            <w:t xml:space="preserve"> style.</w:t>
          </w:r>
        </w:p>
        <w:p w14:paraId="5A4ACB47" w14:textId="77777777" w:rsidR="0001065E" w:rsidRDefault="00797CD0">
          <w:pPr>
            <w:pStyle w:val="ListBullet2"/>
          </w:pPr>
          <w:r>
            <w:t xml:space="preserve">Orange section titles in articles use the </w:t>
          </w:r>
          <w:r>
            <w:rPr>
              <w:rStyle w:val="Strong"/>
            </w:rPr>
            <w:t>Heading 2</w:t>
          </w:r>
          <w:r>
            <w:t xml:space="preserve"> style.</w:t>
          </w:r>
        </w:p>
        <w:p w14:paraId="02653A3D" w14:textId="77777777" w:rsidR="0001065E" w:rsidRDefault="00797CD0">
          <w:pPr>
            <w:pStyle w:val="ListBullet2"/>
          </w:pPr>
          <w:r>
            <w:t xml:space="preserve">Small article titles use </w:t>
          </w:r>
          <w:r>
            <w:rPr>
              <w:rStyle w:val="Strong"/>
            </w:rPr>
            <w:t>Heading 3</w:t>
          </w:r>
          <w:r>
            <w:t xml:space="preserve"> style.</w:t>
          </w:r>
        </w:p>
        <w:p w14:paraId="0077E8AB" w14:textId="77777777" w:rsidR="0001065E" w:rsidRDefault="00797CD0">
          <w:pPr>
            <w:pStyle w:val="ListBullet2"/>
          </w:pPr>
          <w:r>
            <w:t xml:space="preserve">This style is </w:t>
          </w:r>
          <w:r>
            <w:rPr>
              <w:rStyle w:val="Strong"/>
            </w:rPr>
            <w:t>List Bullet 2</w:t>
          </w:r>
          <w:r>
            <w:t>.</w:t>
          </w:r>
        </w:p>
        <w:p w14:paraId="13258593" w14:textId="77777777" w:rsidR="0001065E" w:rsidRDefault="00797CD0">
          <w:pPr>
            <w:pStyle w:val="ListContinue"/>
          </w:pPr>
          <w:r>
            <w:t xml:space="preserve">This style is </w:t>
          </w:r>
          <w:r>
            <w:rPr>
              <w:rStyle w:val="Strong"/>
            </w:rPr>
            <w:t>List Continue</w:t>
          </w:r>
          <w:r>
            <w:t xml:space="preserve">. </w:t>
          </w:r>
        </w:p>
        <w:p w14:paraId="21820B46" w14:textId="77777777" w:rsidR="0001065E" w:rsidRDefault="00797CD0">
          <w:pPr>
            <w:pStyle w:val="ListBullet2"/>
          </w:pPr>
          <w:r>
            <w:t xml:space="preserve">Text in sidebars uses the </w:t>
          </w:r>
          <w:r>
            <w:rPr>
              <w:rStyle w:val="Strong"/>
            </w:rPr>
            <w:t>Sidebar Text</w:t>
          </w:r>
          <w:r>
            <w:t xml:space="preserve"> style. </w:t>
          </w:r>
        </w:p>
        <w:p w14:paraId="14F74FF5" w14:textId="77777777" w:rsidR="0001065E" w:rsidRDefault="00797CD0">
          <w:pPr>
            <w:pStyle w:val="ListBullet2"/>
          </w:pPr>
          <w:r>
            <w:t xml:space="preserve">White headings on orange text in tables uses the </w:t>
          </w:r>
          <w:r>
            <w:rPr>
              <w:rStyle w:val="Strong"/>
            </w:rPr>
            <w:t>Heading 4</w:t>
          </w:r>
          <w:r>
            <w:t xml:space="preserve"> style.</w:t>
          </w:r>
        </w:p>
        <w:p w14:paraId="6EC339A6" w14:textId="77777777" w:rsidR="0001065E" w:rsidRDefault="00797CD0">
          <w:pPr>
            <w:pStyle w:val="ListBullet2"/>
          </w:pPr>
          <w:r>
            <w:t xml:space="preserve">The heading inside contact information tables uses </w:t>
          </w:r>
          <w:r>
            <w:rPr>
              <w:rStyle w:val="Strong"/>
            </w:rPr>
            <w:t>Heading 5</w:t>
          </w:r>
          <w:r>
            <w:t xml:space="preserve"> style.</w:t>
          </w:r>
        </w:p>
        <w:p w14:paraId="528798BA" w14:textId="77777777" w:rsidR="0001065E" w:rsidRDefault="00797CD0">
          <w:pPr>
            <w:pStyle w:val="ListBullet2"/>
          </w:pPr>
          <w:r>
            <w:rPr>
              <w:rStyle w:val="Strong"/>
            </w:rPr>
            <w:t>Contact Info</w:t>
          </w:r>
          <w:r>
            <w:t xml:space="preserve"> is the name of the gray text style inside the small contact tables.</w:t>
          </w:r>
        </w:p>
        <w:p w14:paraId="36FB087D" w14:textId="77777777" w:rsidR="0001065E" w:rsidRDefault="00797CD0">
          <w:r>
            <w:t xml:space="preserve">Access all styles used in this template on the </w:t>
          </w:r>
          <w:r>
            <w:rPr>
              <w:rStyle w:val="Strong"/>
            </w:rPr>
            <w:t>Home</w:t>
          </w:r>
          <w:r>
            <w:t xml:space="preserve"> tab, in the </w:t>
          </w:r>
          <w:r>
            <w:rPr>
              <w:rStyle w:val="Strong"/>
            </w:rPr>
            <w:t>Styles</w:t>
          </w:r>
          <w:r>
            <w:t xml:space="preserve"> group.</w:t>
          </w:r>
        </w:p>
        <w:p w14:paraId="578172FC" w14:textId="77777777" w:rsidR="0001065E" w:rsidRDefault="00797CD0">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 you want to edit and then click </w:t>
          </w:r>
          <w:r>
            <w:rPr>
              <w:rStyle w:val="Strong"/>
            </w:rPr>
            <w:t>Modify</w:t>
          </w:r>
          <w:r>
            <w:t>. All content where the style is applied will update automatically.</w:t>
          </w:r>
        </w:p>
        <w:p w14:paraId="1C2503A4" w14:textId="77777777" w:rsidR="0001065E" w:rsidRDefault="00797CD0">
          <w:r>
            <w:t xml:space="preserve">Another way to modify a style is to simply customize an instance of the style where it’s applied in the document. Then, on the </w:t>
          </w:r>
          <w:r>
            <w:rPr>
              <w:rStyle w:val="Strong"/>
            </w:rPr>
            <w:t>Home</w:t>
          </w:r>
          <w:r>
            <w:t xml:space="preserve"> tab, in the </w:t>
          </w:r>
          <w:r>
            <w:rPr>
              <w:rStyle w:val="Strong"/>
            </w:rPr>
            <w:t>Styles</w:t>
          </w:r>
          <w:r>
            <w:t xml:space="preserve"> group, right-click the style name and then click </w:t>
          </w:r>
          <w:r>
            <w:rPr>
              <w:rStyle w:val="Strong"/>
            </w:rPr>
            <w:t>Update [style] to Match Selection</w:t>
          </w:r>
          <w:r>
            <w:t>.</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360"/>
      </w:tblGrid>
      <w:tr w:rsidR="0001065E" w14:paraId="2D77C213" w14:textId="77777777">
        <w:trPr>
          <w:trHeight w:val="360"/>
        </w:trPr>
        <w:sdt>
          <w:sdtPr>
            <w:rPr>
              <w:lang w:val="en"/>
            </w:rPr>
            <w:alias w:val="Table Title"/>
            <w:tag w:val="Table Title"/>
            <w:id w:val="-1874689292"/>
            <w:placeholder>
              <w:docPart w:val="192FCAB53BF245CFA623F844C7F25A60"/>
            </w:placeholder>
            <w:temporary/>
            <w:showingPlcHdr/>
          </w:sdtPr>
          <w:sdtEndPr/>
          <w:sdtContent>
            <w:tc>
              <w:tcPr>
                <w:tcW w:w="3475" w:type="dxa"/>
                <w:shd w:val="clear" w:color="auto" w:fill="FF5C0B" w:themeFill="accent1"/>
                <w:tcMar>
                  <w:left w:w="0" w:type="dxa"/>
                  <w:right w:w="115" w:type="dxa"/>
                </w:tcMar>
                <w:vAlign w:val="center"/>
              </w:tcPr>
              <w:p w14:paraId="5309791A" w14:textId="77777777" w:rsidR="0001065E" w:rsidRDefault="00797CD0">
                <w:pPr>
                  <w:pStyle w:val="Heading4"/>
                  <w:outlineLvl w:val="3"/>
                  <w:rPr>
                    <w:lang w:val="en"/>
                  </w:rPr>
                </w:pPr>
                <w:r>
                  <w:rPr>
                    <w:lang w:val="en"/>
                  </w:rPr>
                  <w:t>Heading 4 Style</w:t>
                </w:r>
              </w:p>
            </w:tc>
          </w:sdtContent>
        </w:sdt>
      </w:tr>
      <w:tr w:rsidR="0001065E" w14:paraId="31D2A931" w14:textId="77777777">
        <w:tc>
          <w:tcPr>
            <w:tcW w:w="3475" w:type="dxa"/>
            <w:shd w:val="clear" w:color="auto" w:fill="F2F2F2" w:themeFill="background1" w:themeFillShade="F2"/>
            <w:tcMar>
              <w:top w:w="144" w:type="dxa"/>
              <w:left w:w="216" w:type="dxa"/>
              <w:right w:w="144" w:type="dxa"/>
            </w:tcMar>
            <w:vAlign w:val="center"/>
          </w:tcPr>
          <w:sdt>
            <w:sdtPr>
              <w:rPr>
                <w:lang w:val="en"/>
              </w:rPr>
              <w:alias w:val="Sidebar Text"/>
              <w:tag w:val="Sidebar Text"/>
              <w:id w:val="804435497"/>
              <w:placeholder>
                <w:docPart w:val="003D2563BD074B589A69226CC3A26631"/>
              </w:placeholder>
              <w:temporary/>
              <w:showingPlcHdr/>
            </w:sdtPr>
            <w:sdtEndPr/>
            <w:sdtContent>
              <w:p w14:paraId="665D0E65" w14:textId="77777777" w:rsidR="0001065E" w:rsidRDefault="00797CD0">
                <w:pPr>
                  <w:pStyle w:val="SidebarTableText"/>
                  <w:rPr>
                    <w:lang w:val="en"/>
                  </w:rPr>
                </w:pPr>
                <w:r>
                  <w:t>Use the small tables provided in some of the articles to call out quick reference information related to the article, such as contact information or event dates.</w:t>
                </w:r>
              </w:p>
            </w:sdtContent>
          </w:sdt>
          <w:sdt>
            <w:sdtPr>
              <w:rPr>
                <w:lang w:val="en"/>
              </w:rPr>
              <w:alias w:val="Table Cell Heading"/>
              <w:tag w:val="Table Cell Heading"/>
              <w:id w:val="-1287889808"/>
              <w:placeholder>
                <w:docPart w:val="DF9BBAE856C041A597B6A0AF8EB00711"/>
              </w:placeholder>
              <w:temporary/>
              <w:showingPlcHdr/>
              <w:text/>
            </w:sdtPr>
            <w:sdtEndPr/>
            <w:sdtContent>
              <w:p w14:paraId="1AFE1B13" w14:textId="77777777" w:rsidR="0001065E" w:rsidRDefault="00797CD0">
                <w:pPr>
                  <w:pStyle w:val="Heading5"/>
                  <w:outlineLvl w:val="4"/>
                  <w:rPr>
                    <w:lang w:val="en"/>
                  </w:rPr>
                </w:pPr>
                <w:r>
                  <w:rPr>
                    <w:lang w:val="en"/>
                  </w:rPr>
                  <w:t>Heading 5</w:t>
                </w:r>
              </w:p>
            </w:sdtContent>
          </w:sdt>
          <w:sdt>
            <w:sdtPr>
              <w:rPr>
                <w:lang w:val="en"/>
              </w:rPr>
              <w:alias w:val="Phone"/>
              <w:tag w:val="Phone"/>
              <w:id w:val="-850179367"/>
              <w:placeholder>
                <w:docPart w:val="54A3780C56C24F15B6A98D227867E643"/>
              </w:placeholder>
              <w:temporary/>
              <w:showingPlcHdr/>
            </w:sdtPr>
            <w:sdtEndPr/>
            <w:sdtContent>
              <w:p w14:paraId="21616E56" w14:textId="77777777" w:rsidR="0001065E" w:rsidRDefault="00797CD0">
                <w:pPr>
                  <w:pStyle w:val="ContactInfo"/>
                  <w:rPr>
                    <w:lang w:val="en"/>
                  </w:rPr>
                </w:pPr>
                <w:r>
                  <w:rPr>
                    <w:lang w:val="en"/>
                  </w:rPr>
                  <w:t>Contact Info</w:t>
                </w:r>
              </w:p>
            </w:sdtContent>
          </w:sdt>
        </w:tc>
      </w:tr>
    </w:tbl>
    <w:p w14:paraId="79B18F5E" w14:textId="77777777" w:rsidR="0001065E" w:rsidRDefault="00797CD0">
      <w:pPr>
        <w:rPr>
          <w:lang w:val="en"/>
        </w:rPr>
        <w:sectPr w:rsidR="0001065E">
          <w:type w:val="continuous"/>
          <w:pgSz w:w="12240" w:h="15840" w:code="1"/>
          <w:pgMar w:top="720" w:right="576" w:bottom="720" w:left="576" w:header="360" w:footer="720" w:gutter="0"/>
          <w:cols w:num="3" w:space="504"/>
          <w:titlePg/>
          <w:docGrid w:linePitch="360"/>
        </w:sectPr>
      </w:pPr>
      <w:r>
        <w:rPr>
          <w:noProof/>
          <w:lang w:val="en-CA" w:eastAsia="en-CA"/>
        </w:rPr>
        <w:lastRenderedPageBreak/>
        <mc:AlternateContent>
          <mc:Choice Requires="wps">
            <w:drawing>
              <wp:anchor distT="228600" distB="0" distL="114300" distR="114300" simplePos="0" relativeHeight="251694080" behindDoc="0" locked="0" layoutInCell="0" allowOverlap="1" wp14:anchorId="1FDC8D8B" wp14:editId="6B2ECAB6">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C357B"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14:paraId="2BD60FCC" w14:textId="77777777" w:rsidR="0001065E" w:rsidRDefault="0001065E"/>
    <w:p w14:paraId="4E28C852" w14:textId="77777777" w:rsidR="0001065E" w:rsidRDefault="00797CD0">
      <w:pPr>
        <w:pStyle w:val="NoSpacing"/>
      </w:pPr>
      <w:r>
        <w:rPr>
          <w:lang w:val="en-CA" w:eastAsia="en-CA"/>
        </w:rPr>
        <w:drawing>
          <wp:anchor distT="0" distB="0" distL="114300" distR="114300" simplePos="0" relativeHeight="251664384" behindDoc="0" locked="0" layoutInCell="0" allowOverlap="0" wp14:anchorId="7D239150" wp14:editId="588AAB2A">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5" cstate="print">
                      <a:extLst>
                        <a:ext uri="{28A0092B-C50C-407E-A947-70E740481C1C}">
                          <a14:useLocalDpi xmlns:a14="http://schemas.microsoft.com/office/drawing/2010/main"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CA" w:eastAsia="en-CA"/>
        </w:rPr>
        <mc:AlternateContent>
          <mc:Choice Requires="wps">
            <w:drawing>
              <wp:anchor distT="0" distB="18415" distL="114300" distR="114300" simplePos="0" relativeHeight="251663360" behindDoc="0" locked="0" layoutInCell="0" allowOverlap="0" wp14:anchorId="5AD542E6" wp14:editId="427446D3">
                <wp:simplePos x="0" y="0"/>
                <wp:positionH relativeFrom="page">
                  <wp:posOffset>2752725</wp:posOffset>
                </wp:positionH>
                <wp:positionV relativeFrom="page">
                  <wp:posOffset>6005195</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321350723"/>
                              <w:temporary/>
                              <w:showingPlcHdr/>
                            </w:sdtPr>
                            <w:sdtEndPr/>
                            <w:sdtContent>
                              <w:p w14:paraId="639491CD" w14:textId="77777777" w:rsidR="0001065E" w:rsidRDefault="00797CD0">
                                <w:pPr>
                                  <w:pStyle w:val="Heading3"/>
                                </w:pPr>
                                <w:r>
                                  <w:t>Working with Columns</w:t>
                                </w:r>
                              </w:p>
                            </w:sdtContent>
                          </w:sdt>
                          <w:p w14:paraId="55AA47ED" w14:textId="77777777" w:rsidR="0001065E" w:rsidRDefault="00797CD0">
                            <w:pPr>
                              <w:pStyle w:val="Name"/>
                            </w:pPr>
                            <w:r>
                              <w:rPr>
                                <w:rStyle w:val="Emphasis"/>
                              </w:rPr>
                              <w:t>by</w:t>
                            </w:r>
                            <w:r>
                              <w:t xml:space="preserve"> </w:t>
                            </w:r>
                            <w:sdt>
                              <w:sdtPr>
                                <w:alias w:val="Article Author"/>
                                <w:tag w:val="Article Author"/>
                                <w:id w:val="-928270980"/>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542E6" id="Text Box 17" o:spid="_x0000_s1028" type="#_x0000_t202" style="position:absolute;margin-left:216.75pt;margin-top:472.85pt;width:377.85pt;height:69.7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" o:allowincell="f" o:allowoverlap="f" filled="f" stroked="f" strokeweight=".5pt">
                <v:textbox>
                  <w:txbxContent>
                    <w:sdt>
                      <w:sdtPr>
                        <w:alias w:val="Title"/>
                        <w:tag w:val="Title"/>
                        <w:id w:val="-1321350723"/>
                        <w:temporary/>
                        <w:showingPlcHdr/>
                      </w:sdtPr>
                      <w:sdtEndPr/>
                      <w:sdtContent>
                        <w:p w14:paraId="639491CD" w14:textId="77777777" w:rsidR="0001065E" w:rsidRDefault="00797CD0">
                          <w:pPr>
                            <w:pStyle w:val="Heading3"/>
                          </w:pPr>
                          <w:r>
                            <w:t>Working with Columns</w:t>
                          </w:r>
                        </w:p>
                      </w:sdtContent>
                    </w:sdt>
                    <w:p w14:paraId="55AA47ED" w14:textId="77777777" w:rsidR="0001065E" w:rsidRDefault="00797CD0">
                      <w:pPr>
                        <w:pStyle w:val="Name"/>
                      </w:pPr>
                      <w:r>
                        <w:rPr>
                          <w:rStyle w:val="Emphasis"/>
                        </w:rPr>
                        <w:t>by</w:t>
                      </w:r>
                      <w:r>
                        <w:t xml:space="preserve"> </w:t>
                      </w:r>
                      <w:sdt>
                        <w:sdtPr>
                          <w:alias w:val="Article Author"/>
                          <w:tag w:val="Article Author"/>
                          <w:id w:val="-928270980"/>
                          <w:temporary/>
                          <w:showingPlcHdr/>
                        </w:sdtPr>
                        <w:sdtEndPr/>
                        <w:sdtContent>
                          <w:r>
                            <w:t>[Article Author]</w:t>
                          </w:r>
                        </w:sdtContent>
                      </w:sdt>
                    </w:p>
                  </w:txbxContent>
                </v:textbox>
                <w10:wrap type="topAndBottom" anchorx="page" anchory="page"/>
              </v:shape>
            </w:pict>
          </mc:Fallback>
        </mc:AlternateContent>
      </w:r>
      <w:r>
        <w:rPr>
          <w:lang w:val="en-CA" w:eastAsia="en-CA"/>
        </w:rPr>
        <mc:AlternateContent>
          <mc:Choice Requires="wps">
            <w:drawing>
              <wp:anchor distT="0" distB="0" distL="114300" distR="114300" simplePos="0" relativeHeight="251693056" behindDoc="0" locked="0" layoutInCell="1" allowOverlap="1" wp14:anchorId="01CDDB42" wp14:editId="516114D8">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Caption"/>
                              <w:tag w:val="Caption"/>
                              <w:id w:val="-991180688"/>
                              <w:temporary/>
                              <w:showingPlcHdr/>
                            </w:sdtPr>
                            <w:sdtEndPr/>
                            <w:sdtContent>
                              <w:p w14:paraId="1F8FE41D" w14:textId="77777777" w:rsidR="0001065E" w:rsidRDefault="00797CD0">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CDDB42" id="Text Box 22" o:spid="_x0000_s1029" type="#_x0000_t202" style="position:absolute;margin-left:25.95pt;margin-top:-24.9pt;width:139.8pt;height:5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hdgA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" filled="f" stroked="f" strokeweight=".5pt">
                <v:textbox>
                  <w:txbxContent>
                    <w:sdt>
                      <w:sdtPr>
                        <w:alias w:val="Caption"/>
                        <w:tag w:val="Caption"/>
                        <w:id w:val="-991180688"/>
                        <w:temporary/>
                        <w:showingPlcHdr/>
                      </w:sdtPr>
                      <w:sdtEndPr/>
                      <w:sdtContent>
                        <w:p w14:paraId="1F8FE41D" w14:textId="77777777" w:rsidR="0001065E" w:rsidRDefault="00797CD0">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v:textbox>
              </v:shape>
            </w:pict>
          </mc:Fallback>
        </mc:AlternateContent>
      </w:r>
      <w:r>
        <w:br w:type="column"/>
      </w:r>
    </w:p>
    <w:sdt>
      <w:sdtPr>
        <w:alias w:val="Article Text"/>
        <w:tag w:val="Article Text"/>
        <w:id w:val="-614993778"/>
        <w:placeholder>
          <w:docPart w:val="01F7E7CA1F0A4BCE8F90EBA098333742"/>
        </w:placeholder>
        <w:temporary/>
        <w:showingPlcHdr/>
      </w:sdtPr>
      <w:sdtEndPr/>
      <w:sdtContent>
        <w:p w14:paraId="0D99C902" w14:textId="77777777" w:rsidR="0001065E" w:rsidRDefault="00797CD0">
          <w:r>
            <w:t xml:space="preserve">To setup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 a vertical line between columns.</w:t>
          </w:r>
        </w:p>
        <w:p w14:paraId="5FC115AF" w14:textId="77777777" w:rsidR="0001065E" w:rsidRDefault="00797CD0">
          <w:r>
            <w:t xml:space="preserve">To change the number of columns for just part of the document (or if you want text to wrap to just the top part of the page and a new article to start below – as shown on this page), insert a section break before the position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14:paraId="0D69D11D" w14:textId="77777777" w:rsidR="0001065E" w:rsidRDefault="00797CD0">
          <w:pPr>
            <w:pStyle w:val="Heading2"/>
          </w:pPr>
          <w:r>
            <w:t>Select a section break</w:t>
          </w:r>
        </w:p>
        <w:p w14:paraId="2F8806A6" w14:textId="77777777" w:rsidR="0001065E" w:rsidRDefault="00797CD0">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However, when changing the number of columns as you might in this newsletter, you may prefer to select a </w:t>
          </w:r>
          <w:r>
            <w:rPr>
              <w:b/>
            </w:rPr>
            <w:t>Continuous</w:t>
          </w:r>
          <w:r>
            <w:t xml:space="preserve"> break. The continuous section break (used a few times throughout this template) starts a new section immediately after the preceding one. So, for example, you can have a three-column article followed by a four-column article, on the same page.</w:t>
          </w:r>
        </w:p>
      </w:sdtContent>
    </w:sdt>
    <w:p w14:paraId="1073E23A" w14:textId="77777777" w:rsidR="0001065E" w:rsidRDefault="00797CD0">
      <w:r>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14:paraId="38197590" w14:textId="77777777">
        <w:trPr>
          <w:cantSplit/>
          <w:trHeight w:val="360"/>
        </w:trPr>
        <w:tc>
          <w:tcPr>
            <w:tcW w:w="3564" w:type="dxa"/>
            <w:shd w:val="clear" w:color="auto" w:fill="404040" w:themeFill="text1" w:themeFillTint="BF"/>
            <w:vAlign w:val="center"/>
          </w:tcPr>
          <w:p w14:paraId="48BA8F54" w14:textId="77777777" w:rsidR="0001065E" w:rsidRDefault="00797CD0">
            <w:pPr>
              <w:pStyle w:val="Heading4"/>
              <w:outlineLvl w:val="3"/>
            </w:pPr>
            <w:r>
              <w:rPr>
                <w:noProof/>
                <w:lang w:val="en-CA" w:eastAsia="en-CA"/>
              </w:rPr>
              <w:lastRenderedPageBreak/>
              <w:drawing>
                <wp:anchor distT="0" distB="137160" distL="0" distR="1828800" simplePos="0" relativeHeight="251666432" behindDoc="0" locked="0" layoutInCell="0" allowOverlap="1" wp14:anchorId="14698036" wp14:editId="2E6844A7">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6"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Sidebar Heading"/>
                <w:tag w:val="Sidebar Heading"/>
                <w:id w:val="323397360"/>
                <w:placeholder>
                  <w:docPart w:val="9FAAD5C616D04FB2B540B89D03D0F219"/>
                </w:placeholder>
                <w:temporary/>
                <w:showingPlcHdr/>
              </w:sdtPr>
              <w:sdtEndPr/>
              <w:sdtContent>
                <w:r>
                  <w:t>Heading 4</w:t>
                </w:r>
              </w:sdtContent>
            </w:sdt>
          </w:p>
        </w:tc>
      </w:tr>
    </w:tbl>
    <w:p w14:paraId="43BFEC4E" w14:textId="77777777" w:rsidR="0001065E" w:rsidRDefault="00797CD0">
      <w:pPr>
        <w:pStyle w:val="Sidebarphoto"/>
      </w:pPr>
      <w:r>
        <w:rPr>
          <w:lang w:val="en-CA" w:eastAsia="en-CA"/>
        </w:rPr>
        <mc:AlternateContent>
          <mc:Choice Requires="wps">
            <w:drawing>
              <wp:anchor distT="0" distB="0" distL="114300" distR="114300" simplePos="0" relativeHeight="251667456" behindDoc="0" locked="0" layoutInCell="0" allowOverlap="0" wp14:anchorId="711E7483" wp14:editId="3868A81F">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960873305"/>
                              <w:temporary/>
                              <w:showingPlcHdr/>
                            </w:sdtPr>
                            <w:sdtEndPr/>
                            <w:sdtContent>
                              <w:p w14:paraId="1C0BF9F3" w14:textId="77777777" w:rsidR="0001065E" w:rsidRDefault="00797CD0">
                                <w:pPr>
                                  <w:pStyle w:val="Heading3"/>
                                </w:pPr>
                                <w:r>
                                  <w:t>Formatting Tips</w:t>
                                </w:r>
                              </w:p>
                            </w:sdtContent>
                          </w:sdt>
                          <w:p w14:paraId="12809C7F" w14:textId="77777777"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E7483" id="Text Box 25" o:spid="_x0000_s1030" type="#_x0000_t202" style="position:absolute;left:0;text-align:left;margin-left:224.25pt;margin-top:215.25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" o:allowincell="f" o:allowoverlap="f" filled="f" stroked="f" strokeweight=".5pt">
                <v:textbox inset="0,0,0,0">
                  <w:txbxContent>
                    <w:sdt>
                      <w:sdtPr>
                        <w:alias w:val="Title"/>
                        <w:tag w:val="Title"/>
                        <w:id w:val="-960873305"/>
                        <w:temporary/>
                        <w:showingPlcHdr/>
                      </w:sdtPr>
                      <w:sdtEndPr/>
                      <w:sdtContent>
                        <w:p w14:paraId="1C0BF9F3" w14:textId="77777777" w:rsidR="0001065E" w:rsidRDefault="00797CD0">
                          <w:pPr>
                            <w:pStyle w:val="Heading3"/>
                          </w:pPr>
                          <w:r>
                            <w:t>Formatting Tips</w:t>
                          </w:r>
                        </w:p>
                      </w:sdtContent>
                    </w:sdt>
                    <w:p w14:paraId="12809C7F" w14:textId="77777777"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v:textbox>
                <w10:wrap type="square" anchorx="page" anchory="page"/>
              </v:shape>
            </w:pict>
          </mc:Fallback>
        </mc:AlternateContent>
      </w:r>
      <w:r>
        <w:rPr>
          <w:lang w:val="en-CA" w:eastAsia="en-CA"/>
        </w:rPr>
        <w:drawing>
          <wp:inline distT="0" distB="0" distL="0" distR="0" wp14:anchorId="220681B5" wp14:editId="6EAACB6D">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2141028189"/>
        <w:placeholder>
          <w:docPart w:val="BF9B4AB8F0BC48F583ACCCF8F482BF1F"/>
        </w:placeholder>
        <w:temporary/>
        <w:showingPlcHdr/>
      </w:sdtPr>
      <w:sdtEndPr/>
      <w:sdtContent>
        <w:p w14:paraId="34D941C1" w14:textId="77777777" w:rsidR="0001065E" w:rsidRDefault="00797CD0">
          <w:pPr>
            <w:pStyle w:val="SidebarHeading"/>
          </w:pPr>
          <w:r>
            <w:t>Sidebar Setup</w:t>
          </w:r>
        </w:p>
      </w:sdtContent>
    </w:sdt>
    <w:sdt>
      <w:sdtPr>
        <w:alias w:val="Sidebar Text"/>
        <w:tag w:val="Sidebar Text"/>
        <w:id w:val="592751086"/>
        <w:placeholder>
          <w:docPart w:val="FACC97FF35994FCCAF64D0B1BA37B7F9"/>
        </w:placeholder>
        <w:temporary/>
        <w:showingPlcHdr/>
      </w:sdtPr>
      <w:sdtEndPr/>
      <w:sdtContent>
        <w:p w14:paraId="0DBC65A7" w14:textId="77777777" w:rsidR="0001065E" w:rsidRDefault="00797CD0">
          <w:pPr>
            <w:pStyle w:val="SidebarText"/>
          </w:pPr>
          <w:r>
            <w:t>The sidebars in this template use simple, single-row tables for the gray-shaded headings and thermometer charts shown below for easy alignment.</w:t>
          </w:r>
        </w:p>
      </w:sdtContent>
    </w:sdt>
    <w:p w14:paraId="0F9477A9" w14:textId="77777777" w:rsidR="0001065E" w:rsidRDefault="00797CD0">
      <w:pPr>
        <w:pStyle w:val="Sidebarphoto"/>
      </w:pPr>
      <w:r>
        <w:rPr>
          <w:lang w:val="en-CA" w:eastAsia="en-CA"/>
        </w:rPr>
        <w:drawing>
          <wp:inline distT="0" distB="0" distL="0" distR="0" wp14:anchorId="294B0A29" wp14:editId="3ED1A096">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14:paraId="4DBF4684" w14:textId="77777777" w:rsidR="0001065E" w:rsidRDefault="00B5102C">
      <w:pPr>
        <w:pStyle w:val="SidebarHeading"/>
      </w:pPr>
      <w:sdt>
        <w:sdtPr>
          <w:alias w:val="Title"/>
          <w:tag w:val="Title"/>
          <w:id w:val="1939400878"/>
          <w:placeholder>
            <w:docPart w:val="2142FA09595E4FBAA0DC7FFFB4C1A867"/>
          </w:placeholder>
          <w:temporary/>
          <w:showingPlcHdr/>
        </w:sdtPr>
        <w:sdtEndPr/>
        <w:sdtContent>
          <w:r w:rsidR="00797CD0">
            <w:t>Add Sidebar Content</w:t>
          </w:r>
        </w:sdtContent>
      </w:sdt>
    </w:p>
    <w:p w14:paraId="3E0111AA" w14:textId="77777777" w:rsidR="0001065E" w:rsidRDefault="00B5102C">
      <w:pPr>
        <w:pStyle w:val="SidebarText"/>
      </w:pPr>
      <w:sdt>
        <w:sdtPr>
          <w:alias w:val="Sidebar Text"/>
          <w:tag w:val="Sidebar Text"/>
          <w:id w:val="-1187670022"/>
          <w:placeholder>
            <w:docPart w:val="869C2765B2A84E548348B1F38B171E8E"/>
          </w:placeholder>
          <w:temporary/>
          <w:showingPlcHdr/>
        </w:sdtPr>
        <w:sdtEndPr/>
        <w:sdtContent>
          <w:r w:rsidR="00797CD0">
            <w:t>Adding content into a column to create a sidebar is no different from adding text. As noted earlier in this template, apply the styles provided for headings, sidebar text, and even pictures to align them quickly and easily.</w:t>
          </w:r>
        </w:sdtContent>
      </w:sdt>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14:paraId="51A82987" w14:textId="77777777">
        <w:trPr>
          <w:trHeight w:val="360"/>
        </w:trPr>
        <w:sdt>
          <w:sdtPr>
            <w:alias w:val="Sidebar Heading"/>
            <w:tag w:val="Sidebar Heading"/>
            <w:id w:val="-1882312197"/>
            <w:placeholder>
              <w:docPart w:val="8D84747A9AAE4DC898D75E764AB3A832"/>
            </w:placeholder>
            <w:temporary/>
            <w:showingPlcHdr/>
          </w:sdtPr>
          <w:sdtEndPr/>
          <w:sdtContent>
            <w:tc>
              <w:tcPr>
                <w:tcW w:w="3528" w:type="dxa"/>
                <w:shd w:val="clear" w:color="auto" w:fill="404040" w:themeFill="text1" w:themeFillTint="BF"/>
                <w:vAlign w:val="center"/>
              </w:tcPr>
              <w:p w14:paraId="4A0F8D2F" w14:textId="77777777" w:rsidR="0001065E" w:rsidRDefault="00797CD0">
                <w:pPr>
                  <w:pStyle w:val="Heading4"/>
                  <w:outlineLvl w:val="3"/>
                </w:pPr>
                <w:r>
                  <w:t>Fast Facts</w:t>
                </w:r>
              </w:p>
            </w:tc>
          </w:sdtContent>
        </w:sdt>
      </w:tr>
    </w:tbl>
    <w:p w14:paraId="3B4DF7A2" w14:textId="77777777" w:rsidR="0001065E" w:rsidRDefault="0001065E">
      <w:pPr>
        <w:pStyle w:val="NoSpacing"/>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399"/>
        <w:gridCol w:w="1129"/>
      </w:tblGrid>
      <w:tr w:rsidR="0001065E" w14:paraId="144046EF" w14:textId="77777777">
        <w:trPr>
          <w:trHeight w:hRule="exact" w:val="216"/>
        </w:trPr>
        <w:tc>
          <w:tcPr>
            <w:tcW w:w="3400" w:type="pct"/>
            <w:shd w:val="clear" w:color="auto" w:fill="FFA830" w:themeFill="accent2"/>
          </w:tcPr>
          <w:p w14:paraId="3921E8A7" w14:textId="77777777" w:rsidR="0001065E" w:rsidRDefault="0001065E"/>
        </w:tc>
        <w:tc>
          <w:tcPr>
            <w:tcW w:w="1600" w:type="pct"/>
            <w:shd w:val="clear" w:color="auto" w:fill="BFBFBF" w:themeFill="background1" w:themeFillShade="BF"/>
          </w:tcPr>
          <w:p w14:paraId="64E73099" w14:textId="77777777" w:rsidR="0001065E" w:rsidRDefault="0001065E"/>
        </w:tc>
      </w:tr>
    </w:tbl>
    <w:sdt>
      <w:sdtPr>
        <w:alias w:val="Percentage"/>
        <w:tag w:val="Percentage"/>
        <w:id w:val="-1968508724"/>
        <w:placeholder>
          <w:docPart w:val="C8C07D888B5F4DDD8E90BF49FF0EACDF"/>
        </w:placeholder>
        <w:temporary/>
        <w:showingPlcHdr/>
      </w:sdtPr>
      <w:sdtEndPr/>
      <w:sdtContent>
        <w:p w14:paraId="00EE0124" w14:textId="77777777" w:rsidR="0001065E" w:rsidRDefault="00797CD0">
          <w:pPr>
            <w:pStyle w:val="Callout"/>
          </w:pPr>
          <w:r>
            <w:t>68%</w:t>
          </w:r>
        </w:p>
      </w:sdtContent>
    </w:sdt>
    <w:sdt>
      <w:sdtPr>
        <w:alias w:val="Sidebar Text"/>
        <w:tag w:val="Sidebar Text"/>
        <w:id w:val="-967586916"/>
        <w:placeholder>
          <w:docPart w:val="4A92BCDB68B440B7890402AA52AF5E5E"/>
        </w:placeholder>
        <w:temporary/>
        <w:showingPlcHdr/>
      </w:sdtPr>
      <w:sdtEndPr/>
      <w:sdtContent>
        <w:p w14:paraId="45AE6C0A" w14:textId="77777777" w:rsidR="0001065E" w:rsidRDefault="00797CD0">
          <w:pPr>
            <w:pStyle w:val="SidebarText"/>
          </w:pPr>
          <w:r>
            <w:t>Learn about these “thermometer charts” in the article at right.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14:paraId="695279D5" w14:textId="77777777">
        <w:trPr>
          <w:trHeight w:hRule="exact" w:val="216"/>
        </w:trPr>
        <w:tc>
          <w:tcPr>
            <w:tcW w:w="2100" w:type="pct"/>
            <w:shd w:val="clear" w:color="auto" w:fill="FFA830" w:themeFill="accent2"/>
          </w:tcPr>
          <w:p w14:paraId="4F738AAF" w14:textId="77777777" w:rsidR="0001065E" w:rsidRDefault="0001065E"/>
        </w:tc>
        <w:tc>
          <w:tcPr>
            <w:tcW w:w="2900" w:type="pct"/>
            <w:shd w:val="clear" w:color="auto" w:fill="BFBFBF" w:themeFill="background1" w:themeFillShade="BF"/>
          </w:tcPr>
          <w:p w14:paraId="1E9C32B8" w14:textId="77777777" w:rsidR="0001065E" w:rsidRDefault="0001065E"/>
        </w:tc>
      </w:tr>
    </w:tbl>
    <w:sdt>
      <w:sdtPr>
        <w:alias w:val="Percentage"/>
        <w:tag w:val="Percentage"/>
        <w:id w:val="65925877"/>
        <w:placeholder>
          <w:docPart w:val="B235BBE8CE3C4E49AC4F12CA12687402"/>
        </w:placeholder>
        <w:temporary/>
        <w:showingPlcHdr/>
      </w:sdtPr>
      <w:sdtEndPr/>
      <w:sdtContent>
        <w:p w14:paraId="1C18DB0A" w14:textId="77777777" w:rsidR="0001065E" w:rsidRDefault="00797CD0">
          <w:pPr>
            <w:pStyle w:val="Callout"/>
            <w:rPr>
              <w:lang w:val="fr-FR"/>
            </w:rPr>
          </w:pPr>
          <w:r>
            <w:rPr>
              <w:lang w:val="fr-FR"/>
            </w:rPr>
            <w:t>42%</w:t>
          </w:r>
        </w:p>
      </w:sdtContent>
    </w:sdt>
    <w:sdt>
      <w:sdtPr>
        <w:alias w:val="Sidebar Text"/>
        <w:tag w:val="Sidebar Text"/>
        <w:id w:val="-895661402"/>
        <w:placeholder>
          <w:docPart w:val="313ECB4583F14A05AC2E26683502CA96"/>
        </w:placeholder>
        <w:temporary/>
        <w:showingPlcHdr/>
      </w:sdtPr>
      <w:sdtEndPr/>
      <w:sdtContent>
        <w:p w14:paraId="0097CF60" w14:textId="77777777" w:rsidR="0001065E" w:rsidRDefault="00797CD0">
          <w:pPr>
            <w:pStyle w:val="SidebarText"/>
            <w:rPr>
              <w:sz w:val="18"/>
              <w:lang w:val="fr-FR"/>
            </w:rPr>
          </w:pPr>
          <w:r>
            <w:rPr>
              <w:lang w:val="fr-FR"/>
            </w:rPr>
            <w:t>Cras ut blandit diam. Suspendis quis urna semper aliquam.</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14:paraId="74DDD781" w14:textId="77777777">
        <w:trPr>
          <w:trHeight w:val="360"/>
        </w:trPr>
        <w:sdt>
          <w:sdtPr>
            <w:rPr>
              <w:lang w:val="en"/>
            </w:rPr>
            <w:alias w:val="Table Title"/>
            <w:tag w:val="Table Title"/>
            <w:id w:val="645391985"/>
            <w:placeholder>
              <w:docPart w:val="EE75E4AAED1441528E9290619DEF1045"/>
            </w:placeholder>
            <w:temporary/>
            <w:showingPlcHdr/>
          </w:sdtPr>
          <w:sdtEndPr/>
          <w:sdtContent>
            <w:tc>
              <w:tcPr>
                <w:tcW w:w="3576" w:type="dxa"/>
                <w:shd w:val="clear" w:color="auto" w:fill="FFA830" w:themeFill="accent2"/>
                <w:tcMar>
                  <w:left w:w="0" w:type="dxa"/>
                  <w:right w:w="115" w:type="dxa"/>
                </w:tcMar>
                <w:vAlign w:val="center"/>
              </w:tcPr>
              <w:p w14:paraId="5AFB46F4" w14:textId="77777777" w:rsidR="0001065E" w:rsidRDefault="00797CD0">
                <w:pPr>
                  <w:pStyle w:val="Heading4"/>
                  <w:outlineLvl w:val="3"/>
                  <w:rPr>
                    <w:lang w:val="en"/>
                  </w:rPr>
                </w:pPr>
                <w:r>
                  <w:rPr>
                    <w:lang w:val="en"/>
                  </w:rPr>
                  <w:t>For More Information</w:t>
                </w:r>
              </w:p>
            </w:tc>
          </w:sdtContent>
        </w:sdt>
      </w:tr>
      <w:tr w:rsidR="0001065E" w14:paraId="1F6C3AFF" w14:textId="77777777">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1839649489"/>
              <w:placeholder>
                <w:docPart w:val="F096D9B8C37C4BE59F6A78CF2A155180"/>
              </w:placeholder>
              <w:temporary/>
              <w:showingPlcHdr/>
            </w:sdtPr>
            <w:sdtEndPr/>
            <w:sdtContent>
              <w:p w14:paraId="7DA1657F" w14:textId="77777777"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sdt>
            <w:sdtPr>
              <w:rPr>
                <w:lang w:val="en"/>
              </w:rPr>
              <w:alias w:val="Table Cell Heading"/>
              <w:tag w:val="Table Cell Heading"/>
              <w:id w:val="-1828358119"/>
              <w:placeholder>
                <w:docPart w:val="4946BD8B1FCD40F4878F1F50DAD8970F"/>
              </w:placeholder>
              <w:temporary/>
              <w:showingPlcHdr/>
              <w:text/>
            </w:sdtPr>
            <w:sdtEndPr/>
            <w:sdtContent>
              <w:p w14:paraId="33BFC03C" w14:textId="77777777" w:rsidR="0001065E" w:rsidRDefault="00797CD0">
                <w:pPr>
                  <w:pStyle w:val="Heading5"/>
                  <w:outlineLvl w:val="4"/>
                  <w:rPr>
                    <w:rFonts w:eastAsiaTheme="minorHAnsi" w:cstheme="minorBidi"/>
                    <w:caps w:val="0"/>
                    <w:sz w:val="18"/>
                    <w:lang w:val="en"/>
                  </w:rPr>
                </w:pPr>
                <w:r>
                  <w:rPr>
                    <w:lang w:val="en"/>
                  </w:rPr>
                  <w:t>Heading 5</w:t>
                </w:r>
              </w:p>
            </w:sdtContent>
          </w:sdt>
          <w:sdt>
            <w:sdtPr>
              <w:rPr>
                <w:lang w:val="en"/>
              </w:rPr>
              <w:alias w:val="Phone"/>
              <w:tag w:val="Phone"/>
              <w:id w:val="-611669261"/>
              <w:placeholder>
                <w:docPart w:val="04CAB51E565A4A8D81F4485DDDEC79DF"/>
              </w:placeholder>
              <w:temporary/>
              <w:showingPlcHdr/>
            </w:sdtPr>
            <w:sdtEndPr/>
            <w:sdtContent>
              <w:p w14:paraId="5E3E8474" w14:textId="77777777" w:rsidR="0001065E" w:rsidRDefault="00797CD0">
                <w:pPr>
                  <w:pStyle w:val="ContactInfo"/>
                  <w:rPr>
                    <w:color w:val="262626" w:themeColor="text1" w:themeTint="D9"/>
                    <w:sz w:val="18"/>
                    <w:lang w:val="en"/>
                  </w:rPr>
                </w:pPr>
                <w:r>
                  <w:rPr>
                    <w:lang w:val="en"/>
                  </w:rPr>
                  <w:t>Contact Info</w:t>
                </w:r>
              </w:p>
            </w:sdtContent>
          </w:sdt>
        </w:tc>
      </w:tr>
    </w:tbl>
    <w:p w14:paraId="16200ED9" w14:textId="77777777" w:rsidR="0001065E" w:rsidRDefault="0001065E">
      <w:pPr>
        <w:pStyle w:val="NoSpacing"/>
      </w:pPr>
    </w:p>
    <w:p w14:paraId="66E655E0" w14:textId="77777777" w:rsidR="0001065E" w:rsidRDefault="00797CD0">
      <w:r>
        <w:rPr>
          <w:noProof/>
          <w:lang w:val="en-CA" w:eastAsia="en-CA"/>
        </w:rPr>
        <w:drawing>
          <wp:anchor distT="0" distB="0" distL="114300" distR="114300" simplePos="0" relativeHeight="251669504" behindDoc="1" locked="0" layoutInCell="0" allowOverlap="0" wp14:anchorId="0B0A5E3B" wp14:editId="27CDB8B4">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795150" w14:textId="77777777" w:rsidR="0001065E" w:rsidRDefault="00797CD0">
      <w:pPr>
        <w:pStyle w:val="NoSpacing"/>
      </w:pPr>
      <w:r>
        <w:rPr>
          <w:rFonts w:eastAsia="Times New Roman" w:cs="Times New Roman"/>
          <w:sz w:val="18"/>
          <w:lang w:val="en-CA" w:eastAsia="en-CA"/>
        </w:rPr>
        <mc:AlternateContent>
          <mc:Choice Requires="wps">
            <w:drawing>
              <wp:anchor distT="0" distB="0" distL="114300" distR="114300" simplePos="0" relativeHeight="251698176" behindDoc="0" locked="0" layoutInCell="0" allowOverlap="1" wp14:anchorId="1A339EDE" wp14:editId="49627D72">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sdt>
                            <w:sdtPr>
                              <w:alias w:val="Caption"/>
                              <w:tag w:val="Caption"/>
                              <w:id w:val="-875615678"/>
                              <w:temporary/>
                              <w:showingPlcHdr/>
                              <w:text/>
                            </w:sdtPr>
                            <w:sdtEndPr/>
                            <w:sdtContent>
                              <w:p w14:paraId="0BE10933" w14:textId="77777777" w:rsidR="0001065E" w:rsidRDefault="00797CD0">
                                <w:pPr>
                                  <w:pStyle w:val="Caption2"/>
                                </w:pPr>
                                <w:r>
                                  <w:t>Caption 2 style is used to add picture captions. Captions are in text boxes for easy placement relative to images.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39EDE" id="Text Box 14" o:spid="_x0000_s1031" type="#_x0000_t202"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" o:allowincell="f" filled="f" stroked="f" strokeweight=".5pt">
                <v:path arrowok="t"/>
                <v:textbox>
                  <w:txbxContent>
                    <w:sdt>
                      <w:sdtPr>
                        <w:alias w:val="Caption"/>
                        <w:tag w:val="Caption"/>
                        <w:id w:val="-875615678"/>
                        <w:temporary/>
                        <w:showingPlcHdr/>
                        <w:text/>
                      </w:sdtPr>
                      <w:sdtEndPr/>
                      <w:sdtContent>
                        <w:p w14:paraId="0BE10933" w14:textId="77777777" w:rsidR="0001065E" w:rsidRDefault="00797CD0">
                          <w:pPr>
                            <w:pStyle w:val="Caption2"/>
                          </w:pPr>
                          <w:r>
                            <w:t>Caption 2 style is used to add picture captions. Captions are in text boxes for easy placement relative to images.</w:t>
                          </w:r>
                        </w:p>
                      </w:sdtContent>
                    </w:sdt>
                  </w:txbxContent>
                </v:textbox>
                <w10:wrap anchorx="page" anchory="page"/>
              </v:shape>
            </w:pict>
          </mc:Fallback>
        </mc:AlternateContent>
      </w:r>
      <w:r>
        <w:br w:type="column"/>
      </w:r>
    </w:p>
    <w:sdt>
      <w:sdtPr>
        <w:alias w:val="Article Text"/>
        <w:tag w:val="Article Text"/>
        <w:id w:val="-802994159"/>
        <w:placeholder>
          <w:docPart w:val="A961F8D00C274A3091A9ACE10E41E6D9"/>
        </w:placeholder>
        <w:temporary/>
        <w:showingPlcHdr/>
      </w:sdtPr>
      <w:sdtEndPr/>
      <w:sdtContent>
        <w:p w14:paraId="223122DC" w14:textId="77777777" w:rsidR="0001065E" w:rsidRDefault="00797CD0">
          <w:r>
            <w:t>This placeholder article provides the following tips:</w:t>
          </w:r>
        </w:p>
        <w:p w14:paraId="52131F9F" w14:textId="77777777" w:rsidR="0001065E" w:rsidRDefault="00797CD0">
          <w:pPr>
            <w:pStyle w:val="ListBullet2"/>
          </w:pPr>
          <w:r>
            <w:t>Creating “thermometer charts” using tables, as shown at left.</w:t>
          </w:r>
        </w:p>
        <w:p w14:paraId="42B0FE76" w14:textId="77777777" w:rsidR="0001065E" w:rsidRDefault="00797CD0">
          <w:pPr>
            <w:pStyle w:val="ListBullet2"/>
          </w:pPr>
          <w:r>
            <w:t>Setting up multipage articles.</w:t>
          </w:r>
        </w:p>
        <w:p w14:paraId="1B1EDDB2" w14:textId="77777777" w:rsidR="0001065E" w:rsidRDefault="00797CD0">
          <w:pPr>
            <w:pStyle w:val="ListBullet2"/>
          </w:pPr>
          <w:r>
            <w:t>Wrapping text around images</w:t>
          </w:r>
        </w:p>
        <w:p w14:paraId="0A2BAD90" w14:textId="77777777" w:rsidR="0001065E" w:rsidRDefault="00797CD0">
          <w:pPr>
            <w:pStyle w:val="ListBullet2"/>
          </w:pPr>
          <w:r>
            <w:t>Adding article titles and bylines</w:t>
          </w:r>
        </w:p>
        <w:p w14:paraId="48AE341F" w14:textId="77777777" w:rsidR="0001065E" w:rsidRDefault="00797CD0">
          <w:pPr>
            <w:pStyle w:val="Heading2"/>
          </w:pPr>
          <w:r>
            <w:t>Creating the sidebar thermometer charts</w:t>
          </w:r>
        </w:p>
        <w:p w14:paraId="5E1255B0" w14:textId="77777777" w:rsidR="0001065E" w:rsidRDefault="00797CD0">
          <w:r>
            <w:t xml:space="preserve">When you work in Word 2010 (or PowerPoint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14:paraId="006E2545" w14:textId="77777777" w:rsidR="0001065E" w:rsidRDefault="00797CD0">
          <w:r>
            <w:t>However, notice in the sidebar at left that the “thermometer charts” were created using single-row Word tables. This is because they automatically fit the tight space without having to remove any chart elements. And you might be surprised to learn that it’s easy to make them essentially mathematically accurate.</w:t>
          </w:r>
        </w:p>
        <w:p w14:paraId="1C9883DD" w14:textId="77777777" w:rsidR="0001065E" w:rsidRDefault="00797CD0">
          <w:r>
            <w:t>To use a table as a thermometer chart, do the following:</w:t>
          </w:r>
        </w:p>
        <w:p w14:paraId="220766D1" w14:textId="77777777" w:rsidR="0001065E" w:rsidRDefault="00797CD0">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two-cell, one-row table.</w:t>
          </w:r>
        </w:p>
        <w:p w14:paraId="11002161" w14:textId="77777777" w:rsidR="0001065E" w:rsidRDefault="00797CD0">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14:paraId="4D0D3FF8" w14:textId="77777777" w:rsidR="0001065E" w:rsidRDefault="00797CD0">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You can then set the percentage to up to one decimal point in accuracy.</w:t>
          </w:r>
        </w:p>
        <w:p w14:paraId="105BF85B" w14:textId="77777777" w:rsidR="0001065E" w:rsidRDefault="00797CD0">
          <w:pPr>
            <w:pStyle w:val="Heading2"/>
          </w:pPr>
          <w:r>
            <w:t>Setting up multipage articles</w:t>
          </w:r>
        </w:p>
        <w:p w14:paraId="33538264" w14:textId="77777777" w:rsidR="0001065E" w:rsidRDefault="00797CD0">
          <w:r>
            <w:t xml:space="preserve">Word is designed to allow text to automatically flow from one page to the </w:t>
          </w:r>
          <w:r>
            <w:lastRenderedPageBreak/>
            <w:t>next. So, when you want an article to continue on the next page, just keep typing.</w:t>
          </w:r>
        </w:p>
        <w:p w14:paraId="25BE0D2C" w14:textId="77777777" w:rsidR="0001065E" w:rsidRDefault="00797CD0">
          <w:r>
            <w:t>In the case of this placeholder article, it is separated into two placeholder content controls (one on this page and another that starts at the top of the following page) just so that you can still see the layout of the following page while you begin adding your own text on this page. As mentioned on the first page of this template, remember that it might look like the layout is skewed when you replace a long piece of placeholder text by starting to type your own, but it is not. As you add your content, the layout that follows will move down automatically and back into position.</w:t>
          </w:r>
        </w:p>
        <w:p w14:paraId="070C1878" w14:textId="77777777" w:rsidR="0001065E" w:rsidRDefault="00797CD0">
          <w:r>
            <w:t>To remove the second placeholder control that starts immediately following this one, just select it and then press any key. You can then continue typing from this page and your text will automatically flow onto the next.</w:t>
          </w:r>
        </w:p>
      </w:sdtContent>
    </w:sdt>
    <w:sdt>
      <w:sdtPr>
        <w:rPr>
          <w:rFonts w:asciiTheme="minorHAnsi" w:eastAsiaTheme="minorHAnsi" w:hAnsiTheme="minorHAnsi" w:cstheme="minorBidi"/>
          <w:bCs w:val="0"/>
          <w:color w:val="262626" w:themeColor="text1" w:themeTint="D9"/>
          <w:sz w:val="18"/>
          <w:szCs w:val="22"/>
        </w:rPr>
        <w:alias w:val="Article Text"/>
        <w:tag w:val="Article Text"/>
        <w:id w:val="251786525"/>
        <w:placeholder>
          <w:docPart w:val="200A43650A624FFBB03D1A13376E8479"/>
        </w:placeholder>
        <w:temporary/>
        <w:showingPlcHdr/>
      </w:sdtPr>
      <w:sdtEndPr/>
      <w:sdtContent>
        <w:p w14:paraId="76137202" w14:textId="77777777" w:rsidR="0001065E" w:rsidRDefault="00797CD0">
          <w:pPr>
            <w:pStyle w:val="Heading2"/>
          </w:pPr>
          <w:r>
            <w:t>Wrap text around images</w:t>
          </w:r>
        </w:p>
        <w:p w14:paraId="63099C54" w14:textId="77777777" w:rsidR="0001065E" w:rsidRDefault="00797CD0">
          <w:r>
            <w:t>The photos in this article that are angled with white borders are “floating” images. That is, they are setup for text to wrap around them—which is why they can span multiple columns in a three-column section. Additionally, as mentioned earlier, the photo of the young woman in the body of this article is set to wrap text so that text will flow around the image as you add your own text.</w:t>
          </w:r>
        </w:p>
        <w:p w14:paraId="02BF280C" w14:textId="77777777" w:rsidR="0001065E" w:rsidRDefault="00797CD0">
          <w:r>
            <w:t>To select text wrap settings, start by selecting the image and then do the following:</w:t>
          </w:r>
        </w:p>
        <w:p w14:paraId="7A700C8D" w14:textId="77777777" w:rsidR="0001065E" w:rsidRDefault="00797CD0">
          <w:pPr>
            <w:pStyle w:val="ListNumber"/>
            <w:numPr>
              <w:ilvl w:val="0"/>
              <w:numId w:val="4"/>
            </w:numPr>
          </w:pPr>
          <w:r>
            <w:lastRenderedPageBreak/>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14:paraId="379E8645" w14:textId="77777777" w:rsidR="0001065E" w:rsidRDefault="00797CD0">
          <w:pPr>
            <w:pStyle w:val="ListContinue"/>
          </w:pPr>
          <w:r>
            <w:t>You might be happy with the default behavior as soon as you do this. Otherwise, continue to step two for customization options.</w:t>
          </w:r>
        </w:p>
        <w:p w14:paraId="5791D803" w14:textId="77777777" w:rsidR="0001065E" w:rsidRDefault="00797CD0">
          <w:pPr>
            <w:pStyle w:val="ListNumber"/>
            <w:numPr>
              <w:ilvl w:val="0"/>
              <w:numId w:val="4"/>
            </w:numPr>
          </w:pPr>
          <w:r>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click </w:t>
          </w:r>
          <w:r>
            <w:rPr>
              <w:b/>
            </w:rPr>
            <w:t>More Layout Options</w:t>
          </w:r>
          <w:r>
            <w:t>.</w:t>
          </w:r>
        </w:p>
        <w:p w14:paraId="1118C7DB" w14:textId="77777777" w:rsidR="0001065E" w:rsidRDefault="00797CD0">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14:paraId="7EB7CB16" w14:textId="77777777" w:rsidR="0001065E" w:rsidRDefault="00797CD0">
          <w:pPr>
            <w:pStyle w:val="ListBullet2"/>
          </w:pPr>
          <w:r>
            <w:t xml:space="preserve">On the </w:t>
          </w:r>
          <w:r>
            <w:rPr>
              <w:b/>
            </w:rPr>
            <w:t>Position</w:t>
          </w:r>
          <w:r>
            <w:t xml:space="preserve"> tab of that dialog box, you can set a specific position for the image on the page and select or clear the option to allow the picture to move with text.</w:t>
          </w:r>
        </w:p>
        <w:p w14:paraId="6BF70379" w14:textId="77777777" w:rsidR="0001065E" w:rsidRDefault="00797CD0">
          <w:pPr>
            <w:pStyle w:val="Heading2"/>
          </w:pPr>
          <w:r>
            <w:t>Adding article titles, bylines, and dividers</w:t>
          </w:r>
        </w:p>
        <w:p w14:paraId="7E4D3C27" w14:textId="77777777" w:rsidR="0001065E" w:rsidRDefault="00797CD0">
          <w:r>
            <w:t xml:space="preserve">The article titles and bylines for this newsletter are created in text boxes. This is </w:t>
          </w:r>
          <w:r>
            <w:lastRenderedPageBreak/>
            <w:t>because text can wrap around a text box just like it can around a picture. Similarly, the orange divider bars that you see on pages containing more than one article are shapes set to wrap text. So, these text boxes and shapes can easily span multiple columns without having to insert a section break or change the number of columns for just that portion of the page.</w:t>
          </w:r>
        </w:p>
        <w:p w14:paraId="7409A677" w14:textId="77777777" w:rsidR="0001065E" w:rsidRDefault="00797CD0">
          <w:r>
            <w:t xml:space="preserve">When you select a text box or a shape, on the </w:t>
          </w:r>
          <w:r>
            <w:rPr>
              <w:rStyle w:val="Strong"/>
            </w:rPr>
            <w:t>Drawing Tools Format</w:t>
          </w:r>
          <w:r>
            <w:t xml:space="preserve"> tab, in the </w:t>
          </w:r>
          <w:r>
            <w:rPr>
              <w:rStyle w:val="Strong"/>
            </w:rPr>
            <w:t>Arrange</w:t>
          </w:r>
          <w:r>
            <w:t xml:space="preserve"> group, you have the same settings for text wrapping and positioning that are described above for wrapping text around pictures.</w:t>
          </w:r>
        </w:p>
        <w:p w14:paraId="31441EA3" w14:textId="77777777" w:rsidR="0001065E" w:rsidRDefault="00797CD0">
          <w:pPr>
            <w:sectPr w:rsidR="0001065E">
              <w:type w:val="continuous"/>
              <w:pgSz w:w="12240" w:h="15840" w:code="1"/>
              <w:pgMar w:top="720" w:right="576" w:bottom="720" w:left="576" w:header="360" w:footer="720" w:gutter="0"/>
              <w:cols w:num="3" w:space="504"/>
              <w:titlePg/>
              <w:docGrid w:linePitch="360"/>
            </w:sectPr>
          </w:pPr>
          <w:r>
            <w:t>Note that, because text is set to wrap around the orange divider bars, your article might appear to slip below or above a bar, depending upon length. To adjust the position of a divider bar shape to accommodate the length of your articles, just select the shape and then use the up and down arrow keys on your keyboard to nudge it to the proper position.</w:t>
          </w:r>
        </w:p>
      </w:sdtContent>
    </w:sdt>
    <w:sdt>
      <w:sdtPr>
        <w:alias w:val="Article Text"/>
        <w:tag w:val="Article Text"/>
        <w:id w:val="-649052314"/>
        <w:placeholder>
          <w:docPart w:val="D158326146634B44ACF1358E26556CEE"/>
        </w:placeholder>
        <w:temporary/>
        <w:showingPlcHdr/>
      </w:sdtPr>
      <w:sdtEndPr/>
      <w:sdtContent>
        <w:p w14:paraId="1D58335A" w14:textId="77777777" w:rsidR="0001065E" w:rsidRDefault="00797CD0">
          <w:pPr>
            <w:spacing w:before="240"/>
            <w:rPr>
              <w:noProof/>
            </w:rPr>
          </w:pPr>
          <w:r>
            <w:rPr>
              <w:noProof/>
            </w:rPr>
            <w:t>Notice the image of the young woman that’s within a text column on the preceding page. The background has been removed from that image to allow text to wrap directly around the subject.</w:t>
          </w:r>
        </w:p>
        <w:p w14:paraId="5BB6B8E5" w14:textId="77777777" w:rsidR="0001065E" w:rsidRDefault="00797CD0">
          <w:pPr>
            <w:spacing w:before="240"/>
            <w:rPr>
              <w:noProof/>
              <w:lang w:val="fr-FR"/>
            </w:rPr>
          </w:pPr>
          <w:r>
            <w:rPr>
              <w:noProof/>
              <w:lang w:val="fr-FR"/>
            </w:rPr>
            <w:t>Office 2010 introduced several new and improved picture formatting tools in Word, PowerPoint, and Excel. Among those is the Remove Background tool that you can use to remove backgrounds from your own images, similar to the sample image on the preceding page.</w:t>
          </w:r>
        </w:p>
        <w:p w14:paraId="0BE001AF" w14:textId="77777777" w:rsidR="0001065E" w:rsidRDefault="00797CD0">
          <w:pPr>
            <w:spacing w:before="240"/>
          </w:pPr>
          <w:r>
            <w:rPr>
              <w:noProof/>
              <w:lang w:val="fr-FR"/>
            </w:rPr>
            <w:t xml:space="preserve">To do this in Word, first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14:paraId="2BAD5DE8" w14:textId="77777777" w:rsidR="0001065E" w:rsidRDefault="00797CD0">
          <w:pPr>
            <w:spacing w:before="240"/>
            <w:rPr>
              <w:lang w:val="fr-FR"/>
            </w:rPr>
          </w:pPr>
          <w:r>
            <w:rPr>
              <w:lang w:val="fr-FR"/>
            </w:rPr>
            <w:t>The Remove Background feature automatically displays what it believes to be the central subject of the image. However, it’s easy to adjust this if the immediate result is not what you need.</w:t>
          </w:r>
        </w:p>
        <w:p w14:paraId="34F86420" w14:textId="77777777" w:rsidR="0001065E" w:rsidRDefault="00797CD0">
          <w:pPr>
            <w:spacing w:before="240"/>
            <w:rPr>
              <w:lang w:val="fr-FR"/>
            </w:rPr>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of the image you want to add or remove. When you are finished making adjustments, click </w:t>
          </w:r>
          <w:r>
            <w:rPr>
              <w:rStyle w:val="Strong"/>
            </w:rPr>
            <w:t>Keep Changes</w:t>
          </w:r>
          <w:r>
            <w:rPr>
              <w:lang w:val="fr-FR"/>
            </w:rPr>
            <w: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14:paraId="211FDB97" w14:textId="77777777">
        <w:trPr>
          <w:trHeight w:val="360"/>
        </w:trPr>
        <w:sdt>
          <w:sdtPr>
            <w:rPr>
              <w:lang w:val="en"/>
            </w:rPr>
            <w:alias w:val="Table Title"/>
            <w:tag w:val="Table Title"/>
            <w:id w:val="1427224322"/>
            <w:placeholder>
              <w:docPart w:val="98B6F7A554A34D2C8244BDE15416DF05"/>
            </w:placeholder>
            <w:temporary/>
            <w:showingPlcHdr/>
          </w:sdtPr>
          <w:sdtEndPr/>
          <w:sdtContent>
            <w:tc>
              <w:tcPr>
                <w:tcW w:w="3576" w:type="dxa"/>
                <w:shd w:val="clear" w:color="auto" w:fill="FFA830" w:themeFill="accent2"/>
                <w:tcMar>
                  <w:left w:w="0" w:type="dxa"/>
                  <w:right w:w="115" w:type="dxa"/>
                </w:tcMar>
                <w:vAlign w:val="center"/>
              </w:tcPr>
              <w:p w14:paraId="3825E71B" w14:textId="77777777" w:rsidR="0001065E" w:rsidRDefault="00797CD0">
                <w:pPr>
                  <w:pStyle w:val="Heading4"/>
                  <w:outlineLvl w:val="3"/>
                  <w:rPr>
                    <w:lang w:val="en"/>
                  </w:rPr>
                </w:pPr>
                <w:r>
                  <w:rPr>
                    <w:lang w:val="en"/>
                  </w:rPr>
                  <w:t>For More Information</w:t>
                </w:r>
              </w:p>
            </w:tc>
          </w:sdtContent>
        </w:sdt>
      </w:tr>
      <w:tr w:rsidR="0001065E" w14:paraId="37BB4418" w14:textId="77777777">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674692768"/>
              <w:placeholder>
                <w:docPart w:val="FF14B1185D5B4596B7F0FEE6C6B1A8C8"/>
              </w:placeholder>
              <w:temporary/>
              <w:showingPlcHdr/>
            </w:sdtPr>
            <w:sdtEndPr/>
            <w:sdtContent>
              <w:p w14:paraId="5E37EF18" w14:textId="77777777"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p w14:paraId="22DC5140" w14:textId="77777777" w:rsidR="0001065E" w:rsidRDefault="00B5102C">
            <w:pPr>
              <w:pStyle w:val="Heading5"/>
              <w:outlineLvl w:val="4"/>
              <w:rPr>
                <w:rFonts w:eastAsiaTheme="minorHAnsi" w:cstheme="minorBidi"/>
                <w:caps w:val="0"/>
                <w:sz w:val="18"/>
                <w:lang w:val="en"/>
              </w:rPr>
            </w:pPr>
            <w:sdt>
              <w:sdtPr>
                <w:rPr>
                  <w:lang w:val="en"/>
                </w:rPr>
                <w:alias w:val="Table Cell Heading"/>
                <w:tag w:val="Table Cell Heading"/>
                <w:id w:val="-1451624346"/>
                <w:placeholder>
                  <w:docPart w:val="180FDDA7F58544BABA05594BE7886E58"/>
                </w:placeholder>
                <w:temporary/>
                <w:showingPlcHdr/>
                <w:text/>
              </w:sdtPr>
              <w:sdtEndPr/>
              <w:sdtContent>
                <w:r w:rsidR="00797CD0">
                  <w:rPr>
                    <w:lang w:val="en"/>
                  </w:rPr>
                  <w:t>Heading 5</w:t>
                </w:r>
              </w:sdtContent>
            </w:sdt>
          </w:p>
          <w:sdt>
            <w:sdtPr>
              <w:rPr>
                <w:lang w:val="en"/>
              </w:rPr>
              <w:alias w:val="Phone"/>
              <w:tag w:val="Phone"/>
              <w:id w:val="-649592424"/>
              <w:placeholder>
                <w:docPart w:val="9FC36CE77D0E48F49EA09DF200247A44"/>
              </w:placeholder>
              <w:temporary/>
              <w:showingPlcHdr/>
            </w:sdtPr>
            <w:sdtEndPr/>
            <w:sdtContent>
              <w:p w14:paraId="7925BC71" w14:textId="77777777" w:rsidR="0001065E" w:rsidRDefault="00797CD0">
                <w:pPr>
                  <w:pStyle w:val="ContactInfo"/>
                  <w:rPr>
                    <w:color w:val="262626" w:themeColor="text1" w:themeTint="D9"/>
                    <w:sz w:val="18"/>
                    <w:lang w:val="en"/>
                  </w:rPr>
                </w:pPr>
                <w:r>
                  <w:rPr>
                    <w:lang w:val="en"/>
                  </w:rPr>
                  <w:t>Contact Info</w:t>
                </w:r>
              </w:p>
            </w:sdtContent>
          </w:sdt>
        </w:tc>
      </w:tr>
    </w:tbl>
    <w:p w14:paraId="26302F1A" w14:textId="77777777" w:rsidR="0001065E" w:rsidRDefault="00797CD0">
      <w:r>
        <w:rPr>
          <w:noProof/>
          <w:lang w:val="en-CA" w:eastAsia="en-CA"/>
        </w:rPr>
        <w:drawing>
          <wp:anchor distT="0" distB="45720" distL="114300" distR="114300" simplePos="0" relativeHeight="251691008" behindDoc="0" locked="0" layoutInCell="0" allowOverlap="1" wp14:anchorId="62734D3D" wp14:editId="7C66FA4B">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0" cstate="print">
                      <a:extLst>
                        <a:ext uri="{28A0092B-C50C-407E-A947-70E740481C1C}">
                          <a14:useLocalDpi xmlns:a14="http://schemas.microsoft.com/office/drawing/2010/main"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99200" behindDoc="1" locked="0" layoutInCell="0" allowOverlap="1" wp14:anchorId="159D06FC" wp14:editId="4421AF37">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228600" distB="0" distL="114300" distR="114300" simplePos="0" relativeHeight="251696128" behindDoc="1" locked="0" layoutInCell="0" allowOverlap="1" wp14:anchorId="5B4B9743" wp14:editId="7DF6CDB6">
                <wp:simplePos x="0" y="0"/>
                <wp:positionH relativeFrom="page">
                  <wp:posOffset>225425</wp:posOffset>
                </wp:positionH>
                <wp:positionV relativeFrom="page">
                  <wp:posOffset>4445635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F9783" id="Rectangle 3" o:spid="_x0000_s1026" style="position:absolute;margin-left:17.75pt;margin-top:350.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" o:allowincell="f" fillcolor="#ffa830 [3205]" stroked="f" strokeweight="2pt">
                <w10:wrap type="topAndBottom" anchorx="page" anchory="page"/>
              </v:rect>
            </w:pict>
          </mc:Fallback>
        </mc:AlternateContent>
      </w:r>
    </w:p>
    <w:p w14:paraId="218BBEE1" w14:textId="77777777" w:rsidR="0001065E" w:rsidRDefault="00797CD0">
      <w:r>
        <w:rPr>
          <w:noProof/>
          <w:lang w:val="en-CA" w:eastAsia="en-CA"/>
        </w:rPr>
        <w:lastRenderedPageBreak/>
        <mc:AlternateContent>
          <mc:Choice Requires="wps">
            <w:drawing>
              <wp:anchor distT="0" distB="18415" distL="114300" distR="114300" simplePos="0" relativeHeight="251687936" behindDoc="0" locked="0" layoutInCell="0" allowOverlap="1" wp14:anchorId="003EC04C" wp14:editId="0263DCC9">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82573250"/>
                              <w:temporary/>
                              <w:showingPlcHdr/>
                            </w:sdtPr>
                            <w:sdtEndPr/>
                            <w:sdtContent>
                              <w:p w14:paraId="24A8031B" w14:textId="77777777" w:rsidR="0001065E" w:rsidRDefault="00797CD0">
                                <w:pPr>
                                  <w:pStyle w:val="Heading3"/>
                                </w:pPr>
                                <w:r>
                                  <w:t>Remove Image Backgrounds</w:t>
                                </w:r>
                              </w:p>
                            </w:sdtContent>
                          </w:sdt>
                          <w:p w14:paraId="5C8BF168" w14:textId="77777777"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EC04C" id="Text Box 13" o:spid="_x0000_s1032"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By&#10;0fJFgQIAAGwFAAAOAAAAAAAAAAAAAAAAAC4CAABkcnMvZTJvRG9jLnhtbFBLAQItABQABgAIAAAA&#10;IQAsv3n+4gAAAAoBAAAPAAAAAAAAAAAAAAAAANsEAABkcnMvZG93bnJldi54bWxQSwUGAAAAAAQA&#10;BADzAAAA6gUAAAAA&#10;" o:allowincell="f" filled="f" stroked="f" strokeweight=".5pt">
                <v:textbox>
                  <w:txbxContent>
                    <w:sdt>
                      <w:sdtPr>
                        <w:alias w:val="Title"/>
                        <w:tag w:val="Title"/>
                        <w:id w:val="582573250"/>
                        <w:temporary/>
                        <w:showingPlcHdr/>
                      </w:sdtPr>
                      <w:sdtEndPr/>
                      <w:sdtContent>
                        <w:p w14:paraId="24A8031B" w14:textId="77777777" w:rsidR="0001065E" w:rsidRDefault="00797CD0">
                          <w:pPr>
                            <w:pStyle w:val="Heading3"/>
                          </w:pPr>
                          <w:r>
                            <w:t>Remove Image Backgrounds</w:t>
                          </w:r>
                        </w:p>
                      </w:sdtContent>
                    </w:sdt>
                    <w:p w14:paraId="5C8BF168" w14:textId="77777777"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v:textbox>
                <w10:wrap type="topAndBottom" anchorx="page" anchory="page"/>
              </v:shape>
            </w:pict>
          </mc:Fallback>
        </mc:AlternateContent>
      </w:r>
      <w:r>
        <w:br w:type="page"/>
      </w:r>
    </w:p>
    <w:sdt>
      <w:sdtPr>
        <w:alias w:val="Article Text"/>
        <w:tag w:val="Article Text"/>
        <w:id w:val="1867329926"/>
        <w:placeholder>
          <w:docPart w:val="F92BC30F65E1456E91CC1D0D2C98E9C9"/>
        </w:placeholder>
        <w:temporary/>
        <w:showingPlcHdr/>
      </w:sdtPr>
      <w:sdtEndPr/>
      <w:sdtContent>
        <w:p w14:paraId="09268DB1" w14:textId="77777777" w:rsidR="0001065E" w:rsidRDefault="00797CD0">
          <w:pPr>
            <w:rPr>
              <w:lang w:val="fr-FR"/>
            </w:rPr>
          </w:pPr>
          <w:r>
            <w:t xml:space="preserve">Lorem ipsum dolor sit amet, consectetur adipiscing elit. </w:t>
          </w:r>
          <w:r>
            <w:rPr>
              <w:lang w:val="fr-FR"/>
            </w:rPr>
            <w:t>Nullam sed luctus tellus. Pellentesque in dolor sapien, vitae dictum massa. Donec nunc velit, pretium eu pellentesque eget, mollis vel arcu.</w:t>
          </w:r>
        </w:p>
        <w:p w14:paraId="27166B83" w14:textId="77777777"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14:paraId="22273A83" w14:textId="77777777"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14:paraId="55FC76B9" w14:textId="77777777"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14:paraId="51638DD1" w14:textId="77777777"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14:paraId="7344795E" w14:textId="77777777"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14:paraId="24F10150" w14:textId="77777777" w:rsidR="0001065E" w:rsidRDefault="00797CD0">
          <w:pPr>
            <w:rPr>
              <w:lang w:val="fr-FR"/>
            </w:rPr>
          </w:pPr>
          <w:r>
            <w:rPr>
              <w:lang w:val="fr-FR"/>
            </w:rPr>
            <w:t>Aenean vitae lorem dui. Morbi tempus lacinia nisi, vel scelerisque nibh facilisis id. Integer urna tortor, ullamcorper aliquet viverra non, mollis sed dolor.</w:t>
          </w:r>
        </w:p>
        <w:p w14:paraId="4CCC1EC5" w14:textId="77777777"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14:paraId="4DC55B0F" w14:textId="77777777"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14:paraId="27433314" w14:textId="77777777" w:rsidR="0001065E" w:rsidRDefault="00797CD0">
          <w:pPr>
            <w:rPr>
              <w:lang w:val="fr-FR"/>
            </w:rPr>
          </w:pPr>
          <w:r>
            <w:rPr>
              <w:lang w:val="fr-FR"/>
            </w:rPr>
            <w:t>Nullam at metus erat, in convallis massa. Aliquam erat volutpat. Praesent ultrices odio in elit fringilla id rutrum mi mattis.</w:t>
          </w:r>
        </w:p>
        <w:p w14:paraId="580B5DEE" w14:textId="77777777"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14:paraId="471F613B" w14:textId="77777777"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14:paraId="19E1F23F" w14:textId="77777777" w:rsidR="0001065E" w:rsidRDefault="00797CD0">
          <w:pPr>
            <w:rPr>
              <w:lang w:val="fr-FR"/>
            </w:rPr>
          </w:pPr>
          <w:r>
            <w:rPr>
              <w:lang w:val="fr-FR"/>
            </w:rPr>
            <w:t>Aenean vitae lorem dui. Morbi tempus lacinia nisi, vel scelerisque nibh facilisis id. Integer urna tortor, ullamcorper aliquet viverra non, mollis sed dolor.</w:t>
          </w:r>
        </w:p>
        <w:p w14:paraId="0C171E40" w14:textId="77777777"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14:paraId="6DF03C0A" w14:textId="77777777"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14:paraId="343C2DB7" w14:textId="77777777" w:rsidR="0001065E" w:rsidRDefault="00797CD0">
          <w:r>
            <w:rPr>
              <w:lang w:val="fr-FR"/>
            </w:rPr>
            <w:t xml:space="preserve">Nullam at metus erat, in convallis massa. Aliquam erat volutpat. Praesent ultrices odio in elit fringilla id rutrum mi mattis. </w:t>
          </w:r>
          <w:r>
            <w:t>Aliquam tempus aliquam mauris vel dapibus.</w:t>
          </w:r>
        </w:p>
      </w:sdtContent>
    </w:sdt>
    <w:p w14:paraId="03B2967B" w14:textId="77777777" w:rsidR="0001065E" w:rsidRDefault="00797CD0">
      <w:pPr>
        <w:pStyle w:val="NoSpacing"/>
      </w:pPr>
      <w: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14:paraId="406C5F29" w14:textId="77777777">
        <w:trPr>
          <w:cantSplit/>
          <w:trHeight w:val="360"/>
        </w:trPr>
        <w:tc>
          <w:tcPr>
            <w:tcW w:w="3770" w:type="dxa"/>
            <w:shd w:val="clear" w:color="auto" w:fill="404040" w:themeFill="text1" w:themeFillTint="BF"/>
            <w:vAlign w:val="center"/>
          </w:tcPr>
          <w:p w14:paraId="7543ADB8" w14:textId="77777777" w:rsidR="0001065E" w:rsidRDefault="00797CD0">
            <w:pPr>
              <w:pStyle w:val="Heading4"/>
              <w:outlineLvl w:val="3"/>
            </w:pPr>
            <w:r>
              <w:br w:type="column"/>
            </w:r>
            <w:sdt>
              <w:sdtPr>
                <w:alias w:val="Title"/>
                <w:tag w:val="Title"/>
                <w:id w:val="-1900270097"/>
                <w:placeholder>
                  <w:docPart w:val="8BD48FE2D9DA4CFD90EC2BD75786751C"/>
                </w:placeholder>
                <w:temporary/>
              </w:sdtPr>
              <w:sdtEndPr/>
              <w:sdtContent>
                <w:r>
                  <w:t>Around Town</w:t>
                </w:r>
              </w:sdtContent>
            </w:sdt>
          </w:p>
        </w:tc>
      </w:tr>
    </w:tbl>
    <w:p w14:paraId="188B705A" w14:textId="77777777" w:rsidR="0001065E" w:rsidRDefault="00797CD0">
      <w:pPr>
        <w:pStyle w:val="Sidebarphoto"/>
      </w:pPr>
      <w:r>
        <w:rPr>
          <w:lang w:val="en-CA" w:eastAsia="en-CA"/>
        </w:rPr>
        <w:drawing>
          <wp:inline distT="0" distB="0" distL="0" distR="0" wp14:anchorId="4C19AED6" wp14:editId="10552937">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14:paraId="3861F8F9" w14:textId="77777777" w:rsidR="0001065E" w:rsidRDefault="00B5102C">
      <w:pPr>
        <w:pStyle w:val="SidebarHeading"/>
      </w:pPr>
      <w:sdt>
        <w:sdtPr>
          <w:alias w:val="Title"/>
          <w:tag w:val="Title"/>
          <w:id w:val="395483642"/>
          <w:placeholder>
            <w:docPart w:val="72A63AE61CA64F80A3A1CB103F7ED3A3"/>
          </w:placeholder>
          <w:temporary/>
          <w:showingPlcHdr/>
        </w:sdtPr>
        <w:sdtEndPr/>
        <w:sdtContent>
          <w:r w:rsidR="00797CD0">
            <w:t>Lorem Ipsum</w:t>
          </w:r>
        </w:sdtContent>
      </w:sdt>
    </w:p>
    <w:sdt>
      <w:sdtPr>
        <w:alias w:val="Sidebar Text"/>
        <w:tag w:val="Sidebar Text"/>
        <w:id w:val="1723639019"/>
        <w:placeholder>
          <w:docPart w:val="7AE1DFE3943641D08C219DC03AD9E678"/>
        </w:placeholder>
        <w:temporary/>
        <w:showingPlcHdr/>
      </w:sdtPr>
      <w:sdtEndPr/>
      <w:sdtContent>
        <w:p w14:paraId="21993EDA" w14:textId="77777777" w:rsidR="0001065E" w:rsidRDefault="00797CD0">
          <w:pPr>
            <w:pStyle w:val="SidebarText"/>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14:paraId="0F0CF53C" w14:textId="77777777" w:rsidR="0001065E" w:rsidRDefault="00797CD0">
      <w:pPr>
        <w:pStyle w:val="Sidebarphoto"/>
      </w:pPr>
      <w:r>
        <w:rPr>
          <w:lang w:val="en-CA" w:eastAsia="en-CA"/>
        </w:rPr>
        <w:drawing>
          <wp:inline distT="0" distB="0" distL="0" distR="0" wp14:anchorId="2E1AE299" wp14:editId="5873C339">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925307587"/>
        <w:placeholder>
          <w:docPart w:val="CFA0BE389EFA427AAAFB6D1FC8D76CB0"/>
        </w:placeholder>
        <w:temporary/>
        <w:showingPlcHdr/>
      </w:sdtPr>
      <w:sdtEndPr/>
      <w:sdtContent>
        <w:p w14:paraId="7F28AF92" w14:textId="77777777" w:rsidR="0001065E" w:rsidRDefault="00797CD0">
          <w:pPr>
            <w:pStyle w:val="SidebarHeading"/>
          </w:pPr>
          <w:r>
            <w:t>Dolor Sit Amet</w:t>
          </w:r>
        </w:p>
      </w:sdtContent>
    </w:sdt>
    <w:sdt>
      <w:sdtPr>
        <w:alias w:val="Sidebar Text"/>
        <w:tag w:val="Sidebar Text"/>
        <w:id w:val="-19320201"/>
        <w:placeholder>
          <w:docPart w:val="EF3BB88B253A4A95BEDA7DFDC9DE2698"/>
        </w:placeholder>
        <w:temporary/>
        <w:showingPlcHdr/>
      </w:sdtPr>
      <w:sdtEndPr/>
      <w:sdtContent>
        <w:p w14:paraId="56E47DC2" w14:textId="77777777" w:rsidR="0001065E" w:rsidRDefault="00797CD0">
          <w:pPr>
            <w:pStyle w:val="SidebarText"/>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14:paraId="16B94FEC" w14:textId="77777777" w:rsidR="0001065E" w:rsidRDefault="00797CD0">
      <w:pPr>
        <w:pStyle w:val="Sidebarphoto"/>
      </w:pPr>
      <w:r>
        <w:rPr>
          <w:lang w:val="en-CA" w:eastAsia="en-CA"/>
        </w:rPr>
        <w:drawing>
          <wp:inline distT="0" distB="0" distL="0" distR="0" wp14:anchorId="6C155206" wp14:editId="08F894BD">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07659314"/>
        <w:placeholder>
          <w:docPart w:val="6E94DF6EBC134AAB901B120DEEE5F22E"/>
        </w:placeholder>
        <w:temporary/>
        <w:showingPlcHdr/>
      </w:sdtPr>
      <w:sdtEndPr/>
      <w:sdtContent>
        <w:p w14:paraId="5E3BDF68" w14:textId="77777777" w:rsidR="0001065E" w:rsidRDefault="00797CD0">
          <w:pPr>
            <w:pStyle w:val="SidebarHeading"/>
          </w:pPr>
          <w:r>
            <w:t>Lorem Ipsum</w:t>
          </w:r>
        </w:p>
      </w:sdtContent>
    </w:sdt>
    <w:p w14:paraId="39F68E58" w14:textId="77777777" w:rsidR="0001065E" w:rsidRDefault="00B5102C">
      <w:pPr>
        <w:pStyle w:val="SidebarText"/>
        <w:rPr>
          <w:lang w:val="fr-FR"/>
        </w:rPr>
      </w:pPr>
      <w:sdt>
        <w:sdtPr>
          <w:alias w:val="Sidebar Text"/>
          <w:tag w:val="Sidebar Text"/>
          <w:id w:val="33704460"/>
          <w:placeholder>
            <w:docPart w:val="2235E6073059406AB42F6C372DB32209"/>
          </w:placeholder>
          <w:temporary/>
          <w:showingPlcHdr/>
        </w:sdtPr>
        <w:sdtEndPr/>
        <w:sdtContent>
          <w:r w:rsidR="00797CD0">
            <w:t xml:space="preserve">Nulla semper orci id leo adipiscing at pulvinar ante porta. </w:t>
          </w:r>
          <w:r w:rsidR="00797CD0">
            <w:rPr>
              <w:lang w:val="fr-FR"/>
            </w:rPr>
            <w:t>In quis orci orci, sed pellentesque dui. Aliquam nec cursus augue. Sed est massa, ullamcorper vitae gravida ut. Curabitur pretium eleifend lectus, at faucibus lectus</w:t>
          </w:r>
        </w:sdtContent>
      </w:sdt>
    </w:p>
    <w:p w14:paraId="42BF9F95" w14:textId="77777777" w:rsidR="0001065E" w:rsidRDefault="00797CD0">
      <w:pPr>
        <w:pStyle w:val="SidebarTableText"/>
        <w:rPr>
          <w:lang w:val="fr-FR"/>
        </w:rPr>
      </w:pPr>
      <w:r>
        <w:rPr>
          <w:noProof/>
          <w:lang w:val="en-CA" w:eastAsia="en-CA"/>
        </w:rPr>
        <mc:AlternateContent>
          <mc:Choice Requires="wps">
            <w:drawing>
              <wp:anchor distT="0" distB="0" distL="114300" distR="114300" simplePos="0" relativeHeight="251675648" behindDoc="0" locked="0" layoutInCell="0" allowOverlap="1" wp14:anchorId="436EC125" wp14:editId="0AF481E9">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417288844"/>
                              <w:temporary/>
                              <w:showingPlcHdr/>
                            </w:sdtPr>
                            <w:sdtEndPr/>
                            <w:sdtContent>
                              <w:p w14:paraId="79DC6D9B" w14:textId="77777777" w:rsidR="0001065E" w:rsidRDefault="00797CD0">
                                <w:pPr>
                                  <w:pStyle w:val="Heading3"/>
                                </w:pPr>
                                <w:r>
                                  <w:t>Title Lorem Ipsum Dolor</w:t>
                                </w:r>
                              </w:p>
                            </w:sdtContent>
                          </w:sdt>
                          <w:p w14:paraId="1865DC81" w14:textId="77777777"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EC125" id="Text Box 31" o:spid="_x0000_s1033"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db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MB8muzblHgN3plsZb/lVhaFcMx/umMOOYMbY+3CLj1QG&#10;zTe9RMnGuF9/s0c8qAsvJQ12rqD+55Y5QYn6qkHq/Hiez+KWJm08PpmNoLmkneaTCZR1UibT+RiK&#10;3tYXBnMBc5FfEiM+qEGUztSPeCBW8V64mOa4vaBhEC9C9xbggeFitUogLKZl4VrfWx5DxzFF0j20&#10;j8zZnpkBpL4xw36yxRuCdth4UpvVNhhZJfbGTnd97SeApU6k7h+g+Gq81hPq5ZlcPgM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wDAnW4sCAABuBQAADgAAAAAAAAAAAAAAAAAuAgAAZHJzL2Uyb0RvYy54bWxQSwECLQAU&#10;AAYACAAAACEAazmpdN8AAAAJAQAADwAAAAAAAAAAAAAAAADlBAAAZHJzL2Rvd25yZXYueG1sUEsF&#10;BgAAAAAEAAQA8wAAAPEFAAAAAA==&#10;" o:allowincell="f" filled="f" stroked="f" strokeweight=".5pt">
                <v:textbox inset="10.8pt,18pt">
                  <w:txbxContent>
                    <w:sdt>
                      <w:sdtPr>
                        <w:alias w:val="Title"/>
                        <w:tag w:val="Title"/>
                        <w:id w:val="1417288844"/>
                        <w:temporary/>
                        <w:showingPlcHdr/>
                      </w:sdtPr>
                      <w:sdtEndPr/>
                      <w:sdtContent>
                        <w:p w14:paraId="79DC6D9B" w14:textId="77777777" w:rsidR="0001065E" w:rsidRDefault="00797CD0">
                          <w:pPr>
                            <w:pStyle w:val="Heading3"/>
                          </w:pPr>
                          <w:r>
                            <w:t>Title Lorem Ipsum Dolor</w:t>
                          </w:r>
                        </w:p>
                      </w:sdtContent>
                    </w:sdt>
                    <w:p w14:paraId="1865DC81" w14:textId="77777777"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v:textbox>
                <w10:wrap type="square" anchorx="page" anchory="page"/>
              </v:shape>
            </w:pict>
          </mc:Fallback>
        </mc:AlternateContent>
      </w:r>
      <w:r>
        <w:rPr>
          <w:lang w:val="fr-FR"/>
        </w:rPr>
        <w:br w:type="page"/>
      </w:r>
    </w:p>
    <w:sdt>
      <w:sdtPr>
        <w:alias w:val="Article Text"/>
        <w:tag w:val="Article Text"/>
        <w:id w:val="252635051"/>
        <w:placeholder>
          <w:docPart w:val="736D2968469A46278914DF1E1D8B0ABC"/>
        </w:placeholder>
        <w:temporary/>
        <w:showingPlcHdr/>
      </w:sdtPr>
      <w:sdtEndPr/>
      <w:sdtContent>
        <w:p w14:paraId="4C59FA42" w14:textId="77777777" w:rsidR="0001065E" w:rsidRDefault="00797CD0">
          <w:pPr>
            <w:rPr>
              <w:lang w:val="fr-FR"/>
            </w:rPr>
          </w:pPr>
          <w:r>
            <w:rPr>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14:paraId="32E29BBB" w14:textId="77777777" w:rsidR="0001065E" w:rsidRDefault="00797CD0">
          <w:pPr>
            <w:rPr>
              <w:lang w:val="fr-FR"/>
            </w:rPr>
          </w:pPr>
          <w:r>
            <w:rPr>
              <w:lang w:val="fr-FR"/>
            </w:rPr>
            <w:t>Donec nunc velit, pretium eu pellentesque eget, mollis vel arcu.</w:t>
          </w:r>
        </w:p>
        <w:p w14:paraId="3A7D2209" w14:textId="77777777" w:rsidR="0001065E" w:rsidRDefault="00797CD0">
          <w:pPr>
            <w:rPr>
              <w:lang w:val="fr-FR"/>
            </w:rPr>
          </w:pPr>
          <w:r>
            <w:rPr>
              <w:lang w:val="fr-FR"/>
            </w:rPr>
            <w:t>Suspendisse vel purus nec erat pellentesque commodo. Aliquam tempus aliquam mauris vel dapibus. Nullam at metus erat, in convallis massa. Aliquam erat volutpat. Praesent ultrices odio in elit fringilla id rutrum mi mattis.</w:t>
          </w:r>
        </w:p>
        <w:p w14:paraId="6D8F8996" w14:textId="77777777" w:rsidR="0001065E" w:rsidRDefault="00797CD0">
          <w:pPr>
            <w:rPr>
              <w:lang w:val="fr-FR"/>
            </w:rPr>
          </w:pPr>
          <w:r>
            <w:rPr>
              <w:lang w:val="fr-FR"/>
            </w:rPr>
            <w:t xml:space="preserve">Duis purus eros, aliquam eu cursus tincidunt, feugiat vitae magna. Etiam sodales consequat nibh, eget rhoncus metus convallis et. Morbi rutrum mollis facilisis. Aenean faucibus </w:t>
          </w:r>
        </w:p>
        <w:p w14:paraId="369E22EC" w14:textId="77777777" w:rsidR="0001065E" w:rsidRDefault="00797CD0">
          <w:pPr>
            <w:rPr>
              <w:lang w:val="fr-FR"/>
            </w:rPr>
          </w:pPr>
          <w:r>
            <w:rPr>
              <w:lang w:val="fr-FR"/>
            </w:rPr>
            <w:br w:type="column"/>
            <w:t>Morbi tempus lacinia nisi, vel scelerisque nibh facilisis id. Integer urna tortor, ullamcorper aliquet viverra non, mollis sed dolor. Etiam sodales consequat nibh, eget rhoncus metus convallis et.</w:t>
          </w:r>
        </w:p>
        <w:p w14:paraId="6BAE9312" w14:textId="77777777" w:rsidR="0001065E" w:rsidRDefault="00797CD0">
          <w:r>
            <w:rPr>
              <w:lang w:val="fr-FR"/>
            </w:rPr>
            <w:t xml:space="preserve">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w:t>
          </w:r>
          <w:r>
            <w:t>Sed placerat bibendum fermentum.</w:t>
          </w:r>
        </w:p>
      </w:sdtContent>
    </w:sdt>
    <w:p w14:paraId="234D037D" w14:textId="77777777" w:rsidR="0001065E" w:rsidRDefault="00797CD0">
      <w:pPr>
        <w:pStyle w:val="NoSpacing"/>
        <w:rPr>
          <w:lang w:val="en"/>
        </w:rPr>
      </w:pPr>
      <w:r>
        <w:rPr>
          <w:lang w:val="en"/>
        </w:rPr>
        <w:br w:type="column"/>
      </w:r>
      <w:r>
        <w:rPr>
          <w:lang w:val="en-CA" w:eastAsia="en-CA"/>
        </w:rPr>
        <w:lastRenderedPageBreak/>
        <mc:AlternateContent>
          <mc:Choice Requires="wps">
            <w:drawing>
              <wp:anchor distT="0" distB="0" distL="114300" distR="114300" simplePos="0" relativeHeight="251676672" behindDoc="0" locked="0" layoutInCell="0" allowOverlap="1" wp14:anchorId="61287679" wp14:editId="6855EDF3">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4090910"/>
                              <w:temporary/>
                              <w:showingPlcHdr/>
                            </w:sdtPr>
                            <w:sdtEndPr/>
                            <w:sdtContent>
                              <w:p w14:paraId="39B0D87B" w14:textId="77777777"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87679" id="Text Box 35" o:spid="_x0000_s1034"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yOeQ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zMbGrqjaod+e+o0JTl7VaMq1CPFOeKwI+oi1j7c4tCGQ&#10;T4PE2Zr8r7/pEx6TCytnLVau5OHnRnjFmflqMdNpP0fBj8JqFOymuSB04RAPipNZhIOPZhS1p+YR&#10;r8Ey3QKTsBJ3lTyO4kXsFx+viVTLZQZhC52I1/beyRQ6NSWN2EP3KLwb5jBigm9oXEYxfzWOPTZ5&#10;WlpuIuk6z2ritWdx4BsbnEd4eG3SE/HyP6Oe38TFb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KHIcjnkCAABbBQAA&#10;DgAAAAAAAAAAAAAAAAAuAgAAZHJzL2Uyb0RvYy54bWxQSwECLQAUAAYACAAAACEArHH9Gt8AAAAJ&#10;AQAADwAAAAAAAAAAAAAAAADTBAAAZHJzL2Rvd25yZXYueG1sUEsFBgAAAAAEAAQA8wAAAN8FAAAA&#10;AA==&#10;" o:allowincell="f" filled="f" stroked="f" strokeweight=".5pt">
                <v:textbox inset="0,0,0,0">
                  <w:txbxContent>
                    <w:sdt>
                      <w:sdtPr>
                        <w:alias w:val="Title"/>
                        <w:tag w:val="Title"/>
                        <w:id w:val="-54090910"/>
                        <w:temporary/>
                        <w:showingPlcHdr/>
                      </w:sdtPr>
                      <w:sdtEndPr/>
                      <w:sdtContent>
                        <w:p w14:paraId="39B0D87B" w14:textId="77777777"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v:textbox>
                <w10:wrap type="square" anchorx="page" anchory="page"/>
              </v:shape>
            </w:pict>
          </mc:Fallback>
        </mc:AlternateContent>
      </w:r>
    </w:p>
    <w:p w14:paraId="5C8BA641" w14:textId="77777777" w:rsidR="0001065E" w:rsidRDefault="00797CD0">
      <w:pPr>
        <w:pStyle w:val="Sidebarphoto"/>
        <w:rPr>
          <w:lang w:val="en"/>
        </w:rPr>
      </w:pPr>
      <w:r>
        <w:rPr>
          <w:lang w:val="en-CA" w:eastAsia="en-CA"/>
        </w:rPr>
        <w:drawing>
          <wp:inline distT="0" distB="0" distL="0" distR="0" wp14:anchorId="439675FE" wp14:editId="7E396EA1">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14:paraId="7475EF44" w14:textId="77777777" w:rsidR="0001065E" w:rsidRDefault="0001065E"/>
    <w:p w14:paraId="6B68F3DE" w14:textId="77777777" w:rsidR="0001065E" w:rsidRDefault="0001065E">
      <w:pPr>
        <w:sectPr w:rsidR="0001065E">
          <w:type w:val="continuous"/>
          <w:pgSz w:w="12240" w:h="15840" w:code="1"/>
          <w:pgMar w:top="720" w:right="576" w:bottom="720" w:left="576" w:header="360" w:footer="720" w:gutter="0"/>
          <w:cols w:num="3" w:space="504"/>
          <w:titlePg/>
          <w:docGrid w:linePitch="360"/>
        </w:sectPr>
      </w:pPr>
    </w:p>
    <w:p w14:paraId="346088B4" w14:textId="77777777" w:rsidR="0001065E" w:rsidRDefault="0001065E">
      <w:pPr>
        <w:spacing w:after="20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14:paraId="32228CF5" w14:textId="77777777">
        <w:trPr>
          <w:trHeight w:val="3429"/>
        </w:trPr>
        <w:tc>
          <w:tcPr>
            <w:tcW w:w="1198" w:type="pct"/>
            <w:shd w:val="clear" w:color="auto" w:fill="FF5C0B" w:themeFill="accent1"/>
            <w:tcMar>
              <w:top w:w="144" w:type="dxa"/>
              <w:right w:w="216" w:type="dxa"/>
            </w:tcMar>
          </w:tcPr>
          <w:p w14:paraId="7669415F" w14:textId="77777777" w:rsidR="0001065E" w:rsidRDefault="00B5102C">
            <w:pPr>
              <w:pStyle w:val="Title-Back"/>
            </w:pPr>
            <w:sdt>
              <w:sdtPr>
                <w:alias w:val="Title"/>
                <w:tag w:val="Title"/>
                <w:id w:val="674076831"/>
                <w:placeholder>
                  <w:docPart w:val="B47A0327B2DB4FE6B705A2F6C5966965"/>
                </w:placeholder>
                <w:dataBinding w:prefixMappings="xmlns:ns0='http://purl.org/dc/elements/1.1/' xmlns:ns1='http://schemas.openxmlformats.org/package/2006/metadata/core-properties' " w:xpath="/ns1:coreProperties[1]/ns0:subject[1]" w:storeItemID="{6C3C8BC8-F283-45AE-878A-BAB7291924A1}"/>
                <w:text/>
              </w:sdtPr>
              <w:sdtEndPr/>
              <w:sdtContent>
                <w:r w:rsidR="001E3DB9">
                  <w:rPr>
                    <w:lang w:val="en-CA"/>
                  </w:rPr>
                  <w:t>February</w:t>
                </w:r>
              </w:sdtContent>
            </w:sdt>
          </w:p>
          <w:p w14:paraId="3EFDCD80" w14:textId="77777777" w:rsidR="0001065E" w:rsidRDefault="00B5102C">
            <w:pPr>
              <w:pStyle w:val="Subtitle-Back"/>
            </w:pPr>
            <w:sdt>
              <w:sdtPr>
                <w:alias w:val="Subtitle"/>
                <w:tag w:val="Subtitle"/>
                <w:id w:val="1857624139"/>
                <w:placeholder>
                  <w:docPart w:val="F167678D688C4750A01B939309BB352D"/>
                </w:placeholder>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p>
          <w:p w14:paraId="29C1883C" w14:textId="77777777" w:rsidR="0001065E" w:rsidRDefault="00B5102C">
            <w:pPr>
              <w:pStyle w:val="ReturnAddress"/>
            </w:pPr>
            <w:sdt>
              <w:sdtPr>
                <w:alias w:val="Address"/>
                <w:tag w:val="Address"/>
                <w:id w:val="1275363642"/>
                <w:placeholder>
                  <w:docPart w:val="7DE3E4B6CB2D4584B08D9BADDE5277CD"/>
                </w:placeholder>
                <w:temporary/>
                <w:showingPlcHdr/>
              </w:sdtPr>
              <w:sdtEndPr/>
              <w:sdtContent>
                <w:r w:rsidR="00797CD0">
                  <w:t>[Street Address]</w:t>
                </w:r>
              </w:sdtContent>
            </w:sdt>
            <w:r w:rsidR="00797CD0">
              <w:br/>
            </w:r>
            <w:sdt>
              <w:sdtPr>
                <w:alias w:val="City, ST  ZIP Code"/>
                <w:tag w:val="City, ST  ZIP Code"/>
                <w:id w:val="-37351286"/>
                <w:placeholder>
                  <w:docPart w:val="ECB1CA57D45F4B1C883EE531DB4A7EC4"/>
                </w:placeholder>
                <w:temporary/>
                <w:showingPlcHdr/>
              </w:sdtPr>
              <w:sdtEndPr/>
              <w:sdtContent>
                <w:r w:rsidR="00797CD0">
                  <w:t>[City, ST  ZIP Code]</w:t>
                </w:r>
              </w:sdtContent>
            </w:sdt>
          </w:p>
        </w:tc>
        <w:tc>
          <w:tcPr>
            <w:tcW w:w="547" w:type="pct"/>
          </w:tcPr>
          <w:p w14:paraId="00942C62" w14:textId="77777777" w:rsidR="0001065E" w:rsidRDefault="0001065E"/>
        </w:tc>
        <w:tc>
          <w:tcPr>
            <w:tcW w:w="3255" w:type="pct"/>
          </w:tcPr>
          <w:p w14:paraId="4F77631F" w14:textId="77777777" w:rsidR="0001065E" w:rsidRDefault="0001065E"/>
        </w:tc>
      </w:tr>
      <w:tr w:rsidR="0001065E" w14:paraId="10CAECC9" w14:textId="77777777">
        <w:tc>
          <w:tcPr>
            <w:tcW w:w="1198" w:type="pct"/>
            <w:shd w:val="clear" w:color="auto" w:fill="auto"/>
            <w:tcMar>
              <w:top w:w="144" w:type="dxa"/>
              <w:right w:w="216" w:type="dxa"/>
            </w:tcMar>
          </w:tcPr>
          <w:p w14:paraId="72865922" w14:textId="77777777" w:rsidR="0001065E" w:rsidRDefault="0001065E">
            <w:pPr>
              <w:pStyle w:val="Title-Back"/>
            </w:pPr>
          </w:p>
        </w:tc>
        <w:tc>
          <w:tcPr>
            <w:tcW w:w="547" w:type="pct"/>
          </w:tcPr>
          <w:p w14:paraId="27166E28" w14:textId="77777777" w:rsidR="0001065E" w:rsidRDefault="0001065E"/>
        </w:tc>
        <w:tc>
          <w:tcPr>
            <w:tcW w:w="3255" w:type="pct"/>
          </w:tcPr>
          <w:sdt>
            <w:sdtPr>
              <w:alias w:val="Addressee"/>
              <w:tag w:val="Addressee"/>
              <w:id w:val="-742416168"/>
              <w:placeholder>
                <w:docPart w:val="E26A66081DCD463982A09C3F45CC9DA5"/>
              </w:placeholder>
              <w:temporary/>
              <w:showingPlcHdr/>
            </w:sdtPr>
            <w:sdtEndPr/>
            <w:sdtContent>
              <w:p w14:paraId="228CB14D" w14:textId="77777777" w:rsidR="0001065E" w:rsidRDefault="00797CD0">
                <w:pPr>
                  <w:pStyle w:val="Heading2"/>
                  <w:outlineLvl w:val="1"/>
                </w:pPr>
                <w:r>
                  <w:t>[Addressee]</w:t>
                </w:r>
              </w:p>
            </w:sdtContent>
          </w:sdt>
          <w:sdt>
            <w:sdtPr>
              <w:alias w:val="Address"/>
              <w:tag w:val="Address"/>
              <w:id w:val="-309331611"/>
              <w:temporary/>
              <w:showingPlcHdr/>
            </w:sdtPr>
            <w:sdtEndPr/>
            <w:sdtContent>
              <w:p w14:paraId="0A7A965E" w14:textId="77777777" w:rsidR="0001065E" w:rsidRDefault="00797CD0">
                <w:pPr>
                  <w:pStyle w:val="Address"/>
                </w:pPr>
                <w:r>
                  <w:t>[Street Address]</w:t>
                </w:r>
              </w:p>
            </w:sdtContent>
          </w:sdt>
          <w:sdt>
            <w:sdtPr>
              <w:alias w:val="City, ST  ZIP Code"/>
              <w:tag w:val="City, ST  ZIP Code"/>
              <w:id w:val="422305685"/>
              <w:temporary/>
              <w:showingPlcHdr/>
            </w:sdtPr>
            <w:sdtEndPr/>
            <w:sdtContent>
              <w:p w14:paraId="1BE73AE4" w14:textId="77777777" w:rsidR="0001065E" w:rsidRDefault="00797CD0">
                <w:r>
                  <w:t>[City, ST  ZIP Code]</w:t>
                </w:r>
              </w:p>
            </w:sdtContent>
          </w:sdt>
        </w:tc>
      </w:tr>
    </w:tbl>
    <w:p w14:paraId="53EA9816" w14:textId="77777777"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9AA65" w14:textId="77777777" w:rsidR="00B5102C" w:rsidRDefault="00B5102C">
      <w:pPr>
        <w:spacing w:after="0"/>
      </w:pPr>
      <w:r>
        <w:separator/>
      </w:r>
    </w:p>
    <w:p w14:paraId="084ACCD8" w14:textId="77777777" w:rsidR="00B5102C" w:rsidRDefault="00B5102C"/>
    <w:p w14:paraId="38A14061" w14:textId="77777777" w:rsidR="00B5102C" w:rsidRDefault="00B5102C"/>
  </w:endnote>
  <w:endnote w:type="continuationSeparator" w:id="0">
    <w:p w14:paraId="44850AFC" w14:textId="77777777" w:rsidR="00B5102C" w:rsidRDefault="00B5102C">
      <w:pPr>
        <w:spacing w:after="0"/>
      </w:pPr>
      <w:r>
        <w:continuationSeparator/>
      </w:r>
    </w:p>
    <w:p w14:paraId="3F034335" w14:textId="77777777" w:rsidR="00B5102C" w:rsidRDefault="00B5102C"/>
    <w:p w14:paraId="7B36240A" w14:textId="77777777" w:rsidR="00B5102C" w:rsidRDefault="00B510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F7E54" w14:textId="77777777" w:rsidR="00B5102C" w:rsidRDefault="00B5102C">
      <w:pPr>
        <w:spacing w:after="0"/>
      </w:pPr>
      <w:r>
        <w:separator/>
      </w:r>
    </w:p>
    <w:p w14:paraId="5BFE16BC" w14:textId="77777777" w:rsidR="00B5102C" w:rsidRDefault="00B5102C"/>
    <w:p w14:paraId="3DBB094E" w14:textId="77777777" w:rsidR="00B5102C" w:rsidRDefault="00B5102C"/>
  </w:footnote>
  <w:footnote w:type="continuationSeparator" w:id="0">
    <w:p w14:paraId="5DD02DCF" w14:textId="77777777" w:rsidR="00B5102C" w:rsidRDefault="00B5102C">
      <w:pPr>
        <w:spacing w:after="0"/>
      </w:pPr>
      <w:r>
        <w:continuationSeparator/>
      </w:r>
    </w:p>
    <w:p w14:paraId="167A4647" w14:textId="77777777" w:rsidR="00B5102C" w:rsidRDefault="00B5102C"/>
    <w:p w14:paraId="6BE6D0BB" w14:textId="77777777" w:rsidR="00B5102C" w:rsidRDefault="00B5102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7E2181AF" w14:textId="77777777">
      <w:trPr>
        <w:jc w:val="center"/>
      </w:trPr>
      <w:tc>
        <w:tcPr>
          <w:tcW w:w="5746" w:type="dxa"/>
          <w:shd w:val="clear" w:color="auto" w:fill="auto"/>
        </w:tcPr>
        <w:p w14:paraId="4E21474F" w14:textId="77777777" w:rsidR="0001065E" w:rsidRDefault="00B5102C">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1E3DB9">
                <w:rPr>
                  <w:lang w:val="en-CA"/>
                </w:rPr>
                <w:t>February</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797CD0">
                <w:rPr>
                  <w:rStyle w:val="IssueNumberChar"/>
                </w:rPr>
                <w:t>#</w:t>
              </w:r>
            </w:sdtContent>
          </w:sdt>
          <w:r w:rsidR="00797CD0">
            <w:t xml:space="preserve"> </w:t>
          </w:r>
        </w:p>
      </w:tc>
      <w:tc>
        <w:tcPr>
          <w:tcW w:w="5747" w:type="dxa"/>
          <w:shd w:val="clear" w:color="auto" w:fill="auto"/>
        </w:tcPr>
        <w:p w14:paraId="6DB97099" w14:textId="471DD2C2"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92972">
            <w:rPr>
              <w:rStyle w:val="PageNumber"/>
              <w:noProof/>
            </w:rPr>
            <w:t>8</w:t>
          </w:r>
          <w:r>
            <w:rPr>
              <w:rStyle w:val="PageNumber"/>
            </w:rPr>
            <w:fldChar w:fldCharType="end"/>
          </w:r>
        </w:p>
      </w:tc>
    </w:tr>
  </w:tbl>
  <w:p w14:paraId="66790A30" w14:textId="77777777" w:rsidR="0001065E" w:rsidRDefault="00797CD0">
    <w:pPr>
      <w:pStyle w:val="NoSpacing"/>
      <w:ind w:left="-218"/>
    </w:pPr>
    <w:r>
      <w:rPr>
        <w:lang w:val="en-CA" w:eastAsia="en-CA"/>
      </w:rPr>
      <mc:AlternateContent>
        <mc:Choice Requires="wps">
          <w:drawing>
            <wp:inline distT="0" distB="0" distL="0" distR="0" wp14:anchorId="635BF3F5" wp14:editId="59AADAFD">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E6A221"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4C88B7C4" w14:textId="77777777" w:rsidR="0001065E" w:rsidRDefault="0001065E">
    <w:pPr>
      <w:pStyle w:val="NoSpacing"/>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14:paraId="2DF71E53" w14:textId="77777777">
      <w:trPr>
        <w:cantSplit/>
      </w:trPr>
      <w:tc>
        <w:tcPr>
          <w:tcW w:w="5746" w:type="dxa"/>
          <w:vAlign w:val="bottom"/>
        </w:tcPr>
        <w:p w14:paraId="4E8CED50" w14:textId="77777777" w:rsidR="0001065E" w:rsidRDefault="00B5102C">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1E3DB9">
                <w:rPr>
                  <w:lang w:val="en-CA"/>
                </w:rPr>
                <w:t>February</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p>
      </w:tc>
      <w:tc>
        <w:tcPr>
          <w:tcW w:w="5746" w:type="dxa"/>
          <w:vAlign w:val="bottom"/>
        </w:tcPr>
        <w:p w14:paraId="0F78F261" w14:textId="77777777" w:rsidR="0001065E" w:rsidRDefault="00797CD0">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EndPr/>
            <w:sdtContent>
              <w:r>
                <w:t>#</w:t>
              </w:r>
            </w:sdtContent>
          </w:sdt>
          <w:r>
            <w:t xml:space="preserve"> </w:t>
          </w:r>
        </w:p>
      </w:tc>
    </w:tr>
  </w:tbl>
  <w:p w14:paraId="7C531AA2" w14:textId="77777777" w:rsidR="0001065E" w:rsidRDefault="0001065E">
    <w:pPr>
      <w:pStyle w:val="No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D25C99"/>
    <w:multiLevelType w:val="hybridMultilevel"/>
    <w:tmpl w:val="5962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DB9"/>
    <w:rsid w:val="0001065E"/>
    <w:rsid w:val="001E3DB9"/>
    <w:rsid w:val="002F60BF"/>
    <w:rsid w:val="00392972"/>
    <w:rsid w:val="005668DF"/>
    <w:rsid w:val="00797CD0"/>
    <w:rsid w:val="008529C7"/>
    <w:rsid w:val="00B51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F620B"/>
  <w15:docId w15:val="{7DE2C0FD-5AB7-4716-B5C2-31B43BDCE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668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kruisda\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452AF31AE59422890C32F7C5C776EA1"/>
        <w:category>
          <w:name w:val="General"/>
          <w:gallery w:val="placeholder"/>
        </w:category>
        <w:types>
          <w:type w:val="bbPlcHdr"/>
        </w:types>
        <w:behaviors>
          <w:behavior w:val="content"/>
        </w:behaviors>
        <w:guid w:val="{60A16E88-B932-4BF4-BE83-BCEF35807B7A}"/>
      </w:docPartPr>
      <w:docPartBody>
        <w:p w:rsidR="00E0727D" w:rsidRDefault="008F1866">
          <w:r>
            <w:t>The body text throughout the articles in this template uses the Normal paragraph style. Following are some other styles applied throughout the template:</w:t>
          </w:r>
        </w:p>
        <w:p w:rsidR="00E0727D" w:rsidRDefault="008F1866">
          <w:pPr>
            <w:pStyle w:val="ListBullet2"/>
          </w:pPr>
          <w:r>
            <w:t xml:space="preserve">Large article titles, such as on the first page, use </w:t>
          </w:r>
          <w:r>
            <w:rPr>
              <w:rStyle w:val="Strong"/>
            </w:rPr>
            <w:t>Heading 1</w:t>
          </w:r>
          <w:r>
            <w:t xml:space="preserve"> style.</w:t>
          </w:r>
        </w:p>
        <w:p w:rsidR="00E0727D" w:rsidRDefault="008F1866">
          <w:pPr>
            <w:pStyle w:val="ListBullet2"/>
          </w:pPr>
          <w:r>
            <w:t xml:space="preserve">Orange headings in the sidebars and within articles use </w:t>
          </w:r>
          <w:r>
            <w:rPr>
              <w:rStyle w:val="Strong"/>
            </w:rPr>
            <w:t>Sidebar Heading</w:t>
          </w:r>
          <w:r>
            <w:t xml:space="preserve"> style.</w:t>
          </w:r>
        </w:p>
        <w:p w:rsidR="00E0727D" w:rsidRDefault="008F1866">
          <w:pPr>
            <w:pStyle w:val="ListBullet2"/>
          </w:pPr>
          <w:r>
            <w:t xml:space="preserve">Orange section titles in articles use the </w:t>
          </w:r>
          <w:r>
            <w:rPr>
              <w:rStyle w:val="Strong"/>
            </w:rPr>
            <w:t>Heading 2</w:t>
          </w:r>
          <w:r>
            <w:t xml:space="preserve"> style.</w:t>
          </w:r>
        </w:p>
        <w:p w:rsidR="00E0727D" w:rsidRDefault="008F1866">
          <w:pPr>
            <w:pStyle w:val="ListBullet2"/>
          </w:pPr>
          <w:r>
            <w:t xml:space="preserve">Small article titles use </w:t>
          </w:r>
          <w:r>
            <w:rPr>
              <w:rStyle w:val="Strong"/>
            </w:rPr>
            <w:t>Heading 3</w:t>
          </w:r>
          <w:r>
            <w:t xml:space="preserve"> style.</w:t>
          </w:r>
        </w:p>
        <w:p w:rsidR="00E0727D" w:rsidRDefault="008F1866">
          <w:pPr>
            <w:pStyle w:val="ListBullet2"/>
          </w:pPr>
          <w:r>
            <w:t xml:space="preserve">This style is </w:t>
          </w:r>
          <w:r>
            <w:rPr>
              <w:rStyle w:val="Strong"/>
            </w:rPr>
            <w:t>List Bullet 2</w:t>
          </w:r>
          <w:r>
            <w:t>.</w:t>
          </w:r>
        </w:p>
        <w:p w:rsidR="00E0727D" w:rsidRDefault="008F1866">
          <w:pPr>
            <w:pStyle w:val="ListContinue"/>
          </w:pPr>
          <w:r>
            <w:t xml:space="preserve">This style is </w:t>
          </w:r>
          <w:r>
            <w:rPr>
              <w:rStyle w:val="Strong"/>
            </w:rPr>
            <w:t>List Continue</w:t>
          </w:r>
          <w:r>
            <w:t xml:space="preserve">. </w:t>
          </w:r>
        </w:p>
        <w:p w:rsidR="00E0727D" w:rsidRDefault="008F1866">
          <w:pPr>
            <w:pStyle w:val="ListBullet2"/>
          </w:pPr>
          <w:r>
            <w:t xml:space="preserve">Text in sidebars </w:t>
          </w:r>
          <w:r>
            <w:t xml:space="preserve">uses the </w:t>
          </w:r>
          <w:r>
            <w:rPr>
              <w:rStyle w:val="Strong"/>
            </w:rPr>
            <w:t>Sidebar Text</w:t>
          </w:r>
          <w:r>
            <w:t xml:space="preserve"> style. </w:t>
          </w:r>
        </w:p>
        <w:p w:rsidR="00E0727D" w:rsidRDefault="008F1866">
          <w:pPr>
            <w:pStyle w:val="ListBullet2"/>
          </w:pPr>
          <w:r>
            <w:t xml:space="preserve">White headings on orange text in tables uses the </w:t>
          </w:r>
          <w:r>
            <w:rPr>
              <w:rStyle w:val="Strong"/>
            </w:rPr>
            <w:t>Heading 4</w:t>
          </w:r>
          <w:r>
            <w:t xml:space="preserve"> style.</w:t>
          </w:r>
        </w:p>
        <w:p w:rsidR="00E0727D" w:rsidRDefault="008F1866">
          <w:pPr>
            <w:pStyle w:val="ListBullet2"/>
          </w:pPr>
          <w:r>
            <w:t xml:space="preserve">The heading inside contact information tables uses </w:t>
          </w:r>
          <w:r>
            <w:rPr>
              <w:rStyle w:val="Strong"/>
            </w:rPr>
            <w:t>Heading 5</w:t>
          </w:r>
          <w:r>
            <w:t xml:space="preserve"> style.</w:t>
          </w:r>
        </w:p>
        <w:p w:rsidR="00E0727D" w:rsidRDefault="008F1866">
          <w:pPr>
            <w:pStyle w:val="ListBullet2"/>
          </w:pPr>
          <w:r>
            <w:rPr>
              <w:rStyle w:val="Strong"/>
            </w:rPr>
            <w:t>Contact Info</w:t>
          </w:r>
          <w:r>
            <w:t xml:space="preserve"> is the name of the gray text style inside the small contact tables.</w:t>
          </w:r>
        </w:p>
        <w:p w:rsidR="00E0727D" w:rsidRDefault="008F1866">
          <w:r>
            <w:t xml:space="preserve">Access all </w:t>
          </w:r>
          <w:r>
            <w:t xml:space="preserve">styles used in this template on the </w:t>
          </w:r>
          <w:r>
            <w:rPr>
              <w:rStyle w:val="Strong"/>
            </w:rPr>
            <w:t>Home</w:t>
          </w:r>
          <w:r>
            <w:t xml:space="preserve"> tab, in the </w:t>
          </w:r>
          <w:r>
            <w:rPr>
              <w:rStyle w:val="Strong"/>
            </w:rPr>
            <w:t>Styles</w:t>
          </w:r>
          <w:r>
            <w:t xml:space="preserve"> group.</w:t>
          </w:r>
        </w:p>
        <w:p w:rsidR="00E0727D" w:rsidRDefault="008F1866">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 you want to edit and then clic</w:t>
          </w:r>
          <w:r>
            <w:t xml:space="preserve">k </w:t>
          </w:r>
          <w:r>
            <w:rPr>
              <w:rStyle w:val="Strong"/>
            </w:rPr>
            <w:t>Modify</w:t>
          </w:r>
          <w:r>
            <w:t>. All content where the style is applied will update automatically.</w:t>
          </w:r>
        </w:p>
        <w:p w:rsidR="0075782F" w:rsidRDefault="008F1866">
          <w:pPr>
            <w:pStyle w:val="A452AF31AE59422890C32F7C5C776EA1"/>
          </w:pPr>
          <w:r>
            <w:t xml:space="preserve">Another way to modify a style is to simply customize an instance of the style where it’s applied in the document. Then, on the </w:t>
          </w:r>
          <w:r>
            <w:rPr>
              <w:rStyle w:val="Strong"/>
            </w:rPr>
            <w:t>Home</w:t>
          </w:r>
          <w:r>
            <w:t xml:space="preserve"> tab, in the </w:t>
          </w:r>
          <w:r>
            <w:rPr>
              <w:rStyle w:val="Strong"/>
            </w:rPr>
            <w:t>Styles</w:t>
          </w:r>
          <w:r>
            <w:t xml:space="preserve"> group, right-click the style </w:t>
          </w:r>
          <w:r>
            <w:t xml:space="preserve">name and then click </w:t>
          </w:r>
          <w:r>
            <w:rPr>
              <w:rStyle w:val="Strong"/>
            </w:rPr>
            <w:t>Update [style] to Match Selection</w:t>
          </w:r>
          <w:r>
            <w:t>.</w:t>
          </w:r>
        </w:p>
      </w:docPartBody>
    </w:docPart>
    <w:docPart>
      <w:docPartPr>
        <w:name w:val="192FCAB53BF245CFA623F844C7F25A60"/>
        <w:category>
          <w:name w:val="General"/>
          <w:gallery w:val="placeholder"/>
        </w:category>
        <w:types>
          <w:type w:val="bbPlcHdr"/>
        </w:types>
        <w:behaviors>
          <w:behavior w:val="content"/>
        </w:behaviors>
        <w:guid w:val="{3A6D106D-7D2D-44D4-8F14-E972E623701E}"/>
      </w:docPartPr>
      <w:docPartBody>
        <w:p w:rsidR="0075782F" w:rsidRDefault="008F1866">
          <w:pPr>
            <w:pStyle w:val="192FCAB53BF245CFA623F844C7F25A60"/>
          </w:pPr>
          <w:r>
            <w:rPr>
              <w:lang w:val="en"/>
            </w:rPr>
            <w:t>Heading 4 Style</w:t>
          </w:r>
        </w:p>
      </w:docPartBody>
    </w:docPart>
    <w:docPart>
      <w:docPartPr>
        <w:name w:val="003D2563BD074B589A69226CC3A26631"/>
        <w:category>
          <w:name w:val="General"/>
          <w:gallery w:val="placeholder"/>
        </w:category>
        <w:types>
          <w:type w:val="bbPlcHdr"/>
        </w:types>
        <w:behaviors>
          <w:behavior w:val="content"/>
        </w:behaviors>
        <w:guid w:val="{AF00CA21-DFCB-41EE-A830-DA1C9865BAF6}"/>
      </w:docPartPr>
      <w:docPartBody>
        <w:p w:rsidR="0075782F" w:rsidRDefault="008F1866">
          <w:pPr>
            <w:pStyle w:val="003D2563BD074B589A69226CC3A26631"/>
          </w:pPr>
          <w:r>
            <w:t>Use the small tables provided in some of the articles to call out quick reference information related to the article, such as contact information or event dates.</w:t>
          </w:r>
        </w:p>
      </w:docPartBody>
    </w:docPart>
    <w:docPart>
      <w:docPartPr>
        <w:name w:val="DF9BBAE856C041A597B6A0AF8EB00711"/>
        <w:category>
          <w:name w:val="General"/>
          <w:gallery w:val="placeholder"/>
        </w:category>
        <w:types>
          <w:type w:val="bbPlcHdr"/>
        </w:types>
        <w:behaviors>
          <w:behavior w:val="content"/>
        </w:behaviors>
        <w:guid w:val="{EB981C57-77CF-46D8-968B-00B1BF35BD31}"/>
      </w:docPartPr>
      <w:docPartBody>
        <w:p w:rsidR="0075782F" w:rsidRDefault="008F1866">
          <w:pPr>
            <w:pStyle w:val="DF9BBAE856C041A597B6A0AF8EB00711"/>
          </w:pPr>
          <w:r>
            <w:rPr>
              <w:lang w:val="en"/>
            </w:rPr>
            <w:t>Heading 5</w:t>
          </w:r>
        </w:p>
      </w:docPartBody>
    </w:docPart>
    <w:docPart>
      <w:docPartPr>
        <w:name w:val="54A3780C56C24F15B6A98D227867E643"/>
        <w:category>
          <w:name w:val="General"/>
          <w:gallery w:val="placeholder"/>
        </w:category>
        <w:types>
          <w:type w:val="bbPlcHdr"/>
        </w:types>
        <w:behaviors>
          <w:behavior w:val="content"/>
        </w:behaviors>
        <w:guid w:val="{EDBD37E1-9A13-4F5D-A182-8C5A9A1CD995}"/>
      </w:docPartPr>
      <w:docPartBody>
        <w:p w:rsidR="0075782F" w:rsidRDefault="008F1866">
          <w:pPr>
            <w:pStyle w:val="54A3780C56C24F15B6A98D227867E643"/>
          </w:pPr>
          <w:r>
            <w:rPr>
              <w:lang w:val="en"/>
            </w:rPr>
            <w:t>Contact Info</w:t>
          </w:r>
        </w:p>
      </w:docPartBody>
    </w:docPart>
    <w:docPart>
      <w:docPartPr>
        <w:name w:val="01F7E7CA1F0A4BCE8F90EBA098333742"/>
        <w:category>
          <w:name w:val="General"/>
          <w:gallery w:val="placeholder"/>
        </w:category>
        <w:types>
          <w:type w:val="bbPlcHdr"/>
        </w:types>
        <w:behaviors>
          <w:behavior w:val="content"/>
        </w:behaviors>
        <w:guid w:val="{7320B07B-003E-48F9-8D85-55AA91ADAF1C}"/>
      </w:docPartPr>
      <w:docPartBody>
        <w:p w:rsidR="00E0727D" w:rsidRDefault="008F1866">
          <w:bookmarkStart w:id="0" w:name="_GoBack"/>
          <w:r>
            <w:t xml:space="preserve">To setup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w:t>
          </w:r>
          <w:r>
            <w:t>ally add a vertical line between columns.</w:t>
          </w:r>
        </w:p>
        <w:p w:rsidR="00E0727D" w:rsidRDefault="008F1866">
          <w:r>
            <w:t>To change the number of columns for just part of the document (or if you want text to wrap to just the top part of the page and a new article to start below – as shown on this page), insert a section break before t</w:t>
          </w:r>
          <w:r>
            <w:t xml:space="preserve">he position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E0727D" w:rsidRDefault="008F1866">
          <w:pPr>
            <w:pStyle w:val="Heading2"/>
          </w:pPr>
          <w:r>
            <w:t>Select a section break</w:t>
          </w:r>
        </w:p>
        <w:p w:rsidR="0075782F" w:rsidRDefault="008F1866">
          <w:pPr>
            <w:pStyle w:val="01F7E7CA1F0A4BCE8F90EBA098333742"/>
          </w:pPr>
          <w:r>
            <w:t>When changing many types of page layout formatti</w:t>
          </w:r>
          <w:r>
            <w:t xml:space="preserve">ng for just part of the document—such as paper size, margins, or orientation, the best section break type to use is a </w:t>
          </w:r>
          <w:r>
            <w:rPr>
              <w:b/>
            </w:rPr>
            <w:t>Next Page</w:t>
          </w:r>
          <w:r>
            <w:t xml:space="preserve"> section break because it automatically starts the new section on a new page. However, when changing the number of columns as you</w:t>
          </w:r>
          <w:r>
            <w:t xml:space="preserve"> might in this newsletter, you may prefer to select a </w:t>
          </w:r>
          <w:r>
            <w:rPr>
              <w:b/>
            </w:rPr>
            <w:t>Continuous</w:t>
          </w:r>
          <w:r>
            <w:t xml:space="preserve"> break. The continuous section break (used a few times throughout this template) starts a new section immediately after the preceding one. So, for example, you can have a three-column article </w:t>
          </w:r>
          <w:r>
            <w:t>followed by a four-column article, on the same page.</w:t>
          </w:r>
          <w:bookmarkEnd w:id="0"/>
        </w:p>
      </w:docPartBody>
    </w:docPart>
    <w:docPart>
      <w:docPartPr>
        <w:name w:val="9FAAD5C616D04FB2B540B89D03D0F219"/>
        <w:category>
          <w:name w:val="General"/>
          <w:gallery w:val="placeholder"/>
        </w:category>
        <w:types>
          <w:type w:val="bbPlcHdr"/>
        </w:types>
        <w:behaviors>
          <w:behavior w:val="content"/>
        </w:behaviors>
        <w:guid w:val="{0FBD6025-F662-48ED-8934-1C1658DF480B}"/>
      </w:docPartPr>
      <w:docPartBody>
        <w:p w:rsidR="0075782F" w:rsidRDefault="008F1866">
          <w:pPr>
            <w:pStyle w:val="9FAAD5C616D04FB2B540B89D03D0F219"/>
          </w:pPr>
          <w:r>
            <w:t>Heading 4</w:t>
          </w:r>
        </w:p>
      </w:docPartBody>
    </w:docPart>
    <w:docPart>
      <w:docPartPr>
        <w:name w:val="BF9B4AB8F0BC48F583ACCCF8F482BF1F"/>
        <w:category>
          <w:name w:val="General"/>
          <w:gallery w:val="placeholder"/>
        </w:category>
        <w:types>
          <w:type w:val="bbPlcHdr"/>
        </w:types>
        <w:behaviors>
          <w:behavior w:val="content"/>
        </w:behaviors>
        <w:guid w:val="{F35D8FEC-3754-4C13-9C02-40F7FA377EB8}"/>
      </w:docPartPr>
      <w:docPartBody>
        <w:p w:rsidR="0075782F" w:rsidRDefault="008F1866">
          <w:pPr>
            <w:pStyle w:val="BF9B4AB8F0BC48F583ACCCF8F482BF1F"/>
          </w:pPr>
          <w:r>
            <w:t>Sidebar Setup</w:t>
          </w:r>
        </w:p>
      </w:docPartBody>
    </w:docPart>
    <w:docPart>
      <w:docPartPr>
        <w:name w:val="FACC97FF35994FCCAF64D0B1BA37B7F9"/>
        <w:category>
          <w:name w:val="General"/>
          <w:gallery w:val="placeholder"/>
        </w:category>
        <w:types>
          <w:type w:val="bbPlcHdr"/>
        </w:types>
        <w:behaviors>
          <w:behavior w:val="content"/>
        </w:behaviors>
        <w:guid w:val="{19CEED82-76CD-4A96-8BE4-BB193CBAC990}"/>
      </w:docPartPr>
      <w:docPartBody>
        <w:p w:rsidR="0075782F" w:rsidRDefault="008F1866">
          <w:pPr>
            <w:pStyle w:val="FACC97FF35994FCCAF64D0B1BA37B7F9"/>
          </w:pPr>
          <w:r>
            <w:t>The sidebars in this template use simple, single-row tables for the gray-shaded headings and thermometer charts shown below for easy alignment.</w:t>
          </w:r>
        </w:p>
      </w:docPartBody>
    </w:docPart>
    <w:docPart>
      <w:docPartPr>
        <w:name w:val="2142FA09595E4FBAA0DC7FFFB4C1A867"/>
        <w:category>
          <w:name w:val="General"/>
          <w:gallery w:val="placeholder"/>
        </w:category>
        <w:types>
          <w:type w:val="bbPlcHdr"/>
        </w:types>
        <w:behaviors>
          <w:behavior w:val="content"/>
        </w:behaviors>
        <w:guid w:val="{C10B398F-3E2A-41D2-8F3F-4FE2E9CCEA54}"/>
      </w:docPartPr>
      <w:docPartBody>
        <w:p w:rsidR="0075782F" w:rsidRDefault="008F1866">
          <w:pPr>
            <w:pStyle w:val="2142FA09595E4FBAA0DC7FFFB4C1A867"/>
          </w:pPr>
          <w:r>
            <w:t>Add Sidebar Content</w:t>
          </w:r>
        </w:p>
      </w:docPartBody>
    </w:docPart>
    <w:docPart>
      <w:docPartPr>
        <w:name w:val="869C2765B2A84E548348B1F38B171E8E"/>
        <w:category>
          <w:name w:val="General"/>
          <w:gallery w:val="placeholder"/>
        </w:category>
        <w:types>
          <w:type w:val="bbPlcHdr"/>
        </w:types>
        <w:behaviors>
          <w:behavior w:val="content"/>
        </w:behaviors>
        <w:guid w:val="{6D0D0F07-9B96-44EC-80FF-2575714BF8C2}"/>
      </w:docPartPr>
      <w:docPartBody>
        <w:p w:rsidR="0075782F" w:rsidRDefault="008F1866">
          <w:pPr>
            <w:pStyle w:val="869C2765B2A84E548348B1F38B171E8E"/>
          </w:pPr>
          <w:r>
            <w:t xml:space="preserve">Adding content </w:t>
          </w:r>
          <w:r>
            <w:t>into a column to create a sidebar is no different from adding text. As noted earlier in this template, apply the styles provided for headings, sidebar text, and even pictures to align them quickly and easily.</w:t>
          </w:r>
        </w:p>
      </w:docPartBody>
    </w:docPart>
    <w:docPart>
      <w:docPartPr>
        <w:name w:val="8D84747A9AAE4DC898D75E764AB3A832"/>
        <w:category>
          <w:name w:val="General"/>
          <w:gallery w:val="placeholder"/>
        </w:category>
        <w:types>
          <w:type w:val="bbPlcHdr"/>
        </w:types>
        <w:behaviors>
          <w:behavior w:val="content"/>
        </w:behaviors>
        <w:guid w:val="{A8C723B8-B567-4064-A210-2AB7C7794ACA}"/>
      </w:docPartPr>
      <w:docPartBody>
        <w:p w:rsidR="0075782F" w:rsidRDefault="008F1866">
          <w:pPr>
            <w:pStyle w:val="8D84747A9AAE4DC898D75E764AB3A832"/>
          </w:pPr>
          <w:r>
            <w:t>Fast Facts</w:t>
          </w:r>
        </w:p>
      </w:docPartBody>
    </w:docPart>
    <w:docPart>
      <w:docPartPr>
        <w:name w:val="C8C07D888B5F4DDD8E90BF49FF0EACDF"/>
        <w:category>
          <w:name w:val="General"/>
          <w:gallery w:val="placeholder"/>
        </w:category>
        <w:types>
          <w:type w:val="bbPlcHdr"/>
        </w:types>
        <w:behaviors>
          <w:behavior w:val="content"/>
        </w:behaviors>
        <w:guid w:val="{60B84E83-0EC7-40BC-A476-562223CADCCE}"/>
      </w:docPartPr>
      <w:docPartBody>
        <w:p w:rsidR="0075782F" w:rsidRDefault="008F1866">
          <w:pPr>
            <w:pStyle w:val="C8C07D888B5F4DDD8E90BF49FF0EACDF"/>
          </w:pPr>
          <w:r>
            <w:t>68%</w:t>
          </w:r>
        </w:p>
      </w:docPartBody>
    </w:docPart>
    <w:docPart>
      <w:docPartPr>
        <w:name w:val="4A92BCDB68B440B7890402AA52AF5E5E"/>
        <w:category>
          <w:name w:val="General"/>
          <w:gallery w:val="placeholder"/>
        </w:category>
        <w:types>
          <w:type w:val="bbPlcHdr"/>
        </w:types>
        <w:behaviors>
          <w:behavior w:val="content"/>
        </w:behaviors>
        <w:guid w:val="{31792E76-2A74-42FC-B814-89D0A400A52A}"/>
      </w:docPartPr>
      <w:docPartBody>
        <w:p w:rsidR="0075782F" w:rsidRDefault="008F1866">
          <w:pPr>
            <w:pStyle w:val="4A92BCDB68B440B7890402AA52AF5E5E"/>
          </w:pPr>
          <w:r>
            <w:t>Learn about these “thermometer c</w:t>
          </w:r>
          <w:r>
            <w:t>harts” in the article at right.</w:t>
          </w:r>
        </w:p>
      </w:docPartBody>
    </w:docPart>
    <w:docPart>
      <w:docPartPr>
        <w:name w:val="B235BBE8CE3C4E49AC4F12CA12687402"/>
        <w:category>
          <w:name w:val="General"/>
          <w:gallery w:val="placeholder"/>
        </w:category>
        <w:types>
          <w:type w:val="bbPlcHdr"/>
        </w:types>
        <w:behaviors>
          <w:behavior w:val="content"/>
        </w:behaviors>
        <w:guid w:val="{101B1C79-8839-4D6A-8378-76DA351D7F71}"/>
      </w:docPartPr>
      <w:docPartBody>
        <w:p w:rsidR="0075782F" w:rsidRDefault="008F1866">
          <w:pPr>
            <w:pStyle w:val="B235BBE8CE3C4E49AC4F12CA12687402"/>
          </w:pPr>
          <w:r>
            <w:rPr>
              <w:lang w:val="fr-FR"/>
            </w:rPr>
            <w:t>42%</w:t>
          </w:r>
        </w:p>
      </w:docPartBody>
    </w:docPart>
    <w:docPart>
      <w:docPartPr>
        <w:name w:val="313ECB4583F14A05AC2E26683502CA96"/>
        <w:category>
          <w:name w:val="General"/>
          <w:gallery w:val="placeholder"/>
        </w:category>
        <w:types>
          <w:type w:val="bbPlcHdr"/>
        </w:types>
        <w:behaviors>
          <w:behavior w:val="content"/>
        </w:behaviors>
        <w:guid w:val="{43D20541-F60E-4015-A7B8-9EE8C09915F2}"/>
      </w:docPartPr>
      <w:docPartBody>
        <w:p w:rsidR="0075782F" w:rsidRDefault="008F1866">
          <w:pPr>
            <w:pStyle w:val="313ECB4583F14A05AC2E26683502CA96"/>
          </w:pPr>
          <w:r>
            <w:rPr>
              <w:lang w:val="fr-FR"/>
            </w:rPr>
            <w:t>Cras ut blandit diam. Suspendis quis urna semper aliquam.</w:t>
          </w:r>
        </w:p>
      </w:docPartBody>
    </w:docPart>
    <w:docPart>
      <w:docPartPr>
        <w:name w:val="EE75E4AAED1441528E9290619DEF1045"/>
        <w:category>
          <w:name w:val="General"/>
          <w:gallery w:val="placeholder"/>
        </w:category>
        <w:types>
          <w:type w:val="bbPlcHdr"/>
        </w:types>
        <w:behaviors>
          <w:behavior w:val="content"/>
        </w:behaviors>
        <w:guid w:val="{8C30AD59-7E1C-469B-8E60-EA9E625B49C8}"/>
      </w:docPartPr>
      <w:docPartBody>
        <w:p w:rsidR="0075782F" w:rsidRDefault="008F1866">
          <w:pPr>
            <w:pStyle w:val="EE75E4AAED1441528E9290619DEF1045"/>
          </w:pPr>
          <w:r>
            <w:rPr>
              <w:lang w:val="en"/>
            </w:rPr>
            <w:t>For More Information</w:t>
          </w:r>
        </w:p>
      </w:docPartBody>
    </w:docPart>
    <w:docPart>
      <w:docPartPr>
        <w:name w:val="F096D9B8C37C4BE59F6A78CF2A155180"/>
        <w:category>
          <w:name w:val="General"/>
          <w:gallery w:val="placeholder"/>
        </w:category>
        <w:types>
          <w:type w:val="bbPlcHdr"/>
        </w:types>
        <w:behaviors>
          <w:behavior w:val="content"/>
        </w:behaviors>
        <w:guid w:val="{A34ED938-C721-4365-A021-1D074DBA9F12}"/>
      </w:docPartPr>
      <w:docPartBody>
        <w:p w:rsidR="0075782F" w:rsidRDefault="008F1866">
          <w:pPr>
            <w:pStyle w:val="F096D9B8C37C4BE59F6A78CF2A155180"/>
          </w:pPr>
          <w:r>
            <w:rPr>
              <w:lang w:val="fr-FR"/>
            </w:rPr>
            <w:t xml:space="preserve">Abico eum, ille et, conventio obruo duis ullamcorper ut, neo demoveo. </w:t>
          </w:r>
          <w:r>
            <w:rPr>
              <w:lang w:val="en"/>
            </w:rPr>
            <w:t>Vel reprobo:</w:t>
          </w:r>
        </w:p>
      </w:docPartBody>
    </w:docPart>
    <w:docPart>
      <w:docPartPr>
        <w:name w:val="4946BD8B1FCD40F4878F1F50DAD8970F"/>
        <w:category>
          <w:name w:val="General"/>
          <w:gallery w:val="placeholder"/>
        </w:category>
        <w:types>
          <w:type w:val="bbPlcHdr"/>
        </w:types>
        <w:behaviors>
          <w:behavior w:val="content"/>
        </w:behaviors>
        <w:guid w:val="{FC76223B-9A98-4CA6-BAFF-745C21826142}"/>
      </w:docPartPr>
      <w:docPartBody>
        <w:p w:rsidR="0075782F" w:rsidRDefault="008F1866">
          <w:pPr>
            <w:pStyle w:val="4946BD8B1FCD40F4878F1F50DAD8970F"/>
          </w:pPr>
          <w:r>
            <w:rPr>
              <w:lang w:val="en"/>
            </w:rPr>
            <w:t>Heading 5</w:t>
          </w:r>
        </w:p>
      </w:docPartBody>
    </w:docPart>
    <w:docPart>
      <w:docPartPr>
        <w:name w:val="04CAB51E565A4A8D81F4485DDDEC79DF"/>
        <w:category>
          <w:name w:val="General"/>
          <w:gallery w:val="placeholder"/>
        </w:category>
        <w:types>
          <w:type w:val="bbPlcHdr"/>
        </w:types>
        <w:behaviors>
          <w:behavior w:val="content"/>
        </w:behaviors>
        <w:guid w:val="{97B9E692-F754-4509-8B5D-6D4C4540A0B2}"/>
      </w:docPartPr>
      <w:docPartBody>
        <w:p w:rsidR="0075782F" w:rsidRDefault="008F1866">
          <w:pPr>
            <w:pStyle w:val="04CAB51E565A4A8D81F4485DDDEC79DF"/>
          </w:pPr>
          <w:r>
            <w:rPr>
              <w:lang w:val="en"/>
            </w:rPr>
            <w:t>Contact Info</w:t>
          </w:r>
        </w:p>
      </w:docPartBody>
    </w:docPart>
    <w:docPart>
      <w:docPartPr>
        <w:name w:val="A961F8D00C274A3091A9ACE10E41E6D9"/>
        <w:category>
          <w:name w:val="General"/>
          <w:gallery w:val="placeholder"/>
        </w:category>
        <w:types>
          <w:type w:val="bbPlcHdr"/>
        </w:types>
        <w:behaviors>
          <w:behavior w:val="content"/>
        </w:behaviors>
        <w:guid w:val="{698A3EA5-81EF-44E5-853E-FACDCA372A90}"/>
      </w:docPartPr>
      <w:docPartBody>
        <w:p w:rsidR="00E0727D" w:rsidRDefault="008F1866">
          <w:r>
            <w:t xml:space="preserve">This placeholder article provides </w:t>
          </w:r>
          <w:r>
            <w:t>the following tips:</w:t>
          </w:r>
        </w:p>
        <w:p w:rsidR="00E0727D" w:rsidRDefault="008F1866">
          <w:pPr>
            <w:pStyle w:val="ListBullet2"/>
          </w:pPr>
          <w:r>
            <w:t>Creating “thermometer charts” using tables, as shown at left.</w:t>
          </w:r>
        </w:p>
        <w:p w:rsidR="00E0727D" w:rsidRDefault="008F1866">
          <w:pPr>
            <w:pStyle w:val="ListBullet2"/>
          </w:pPr>
          <w:r>
            <w:t>Setting up multipage articles.</w:t>
          </w:r>
        </w:p>
        <w:p w:rsidR="00E0727D" w:rsidRDefault="008F1866">
          <w:pPr>
            <w:pStyle w:val="ListBullet2"/>
          </w:pPr>
          <w:r>
            <w:t>Wrapping text around images</w:t>
          </w:r>
        </w:p>
        <w:p w:rsidR="00E0727D" w:rsidRDefault="008F1866">
          <w:pPr>
            <w:pStyle w:val="ListBullet2"/>
          </w:pPr>
          <w:r>
            <w:t>Adding article titles and bylines</w:t>
          </w:r>
        </w:p>
        <w:p w:rsidR="00E0727D" w:rsidRDefault="008F1866">
          <w:pPr>
            <w:pStyle w:val="Heading2"/>
          </w:pPr>
          <w:r>
            <w:t>Creating the sidebar thermometer charts</w:t>
          </w:r>
        </w:p>
        <w:p w:rsidR="00E0727D" w:rsidRDefault="008F1866">
          <w:r>
            <w:t>When you work in Word 2010 (or PowerPoint</w:t>
          </w:r>
          <w:r>
            <w:t xml:space="preserve">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w:t>
          </w:r>
          <w:r>
            <w:t>e document theme.</w:t>
          </w:r>
        </w:p>
        <w:p w:rsidR="00E0727D" w:rsidRDefault="008F1866">
          <w:r>
            <w:t>However, notice in the sidebar at left that the “thermometer charts” were created using single-row Word tables. This is because they automatically fit the tight space without having to remove any chart elements. And you might be surprised</w:t>
          </w:r>
          <w:r>
            <w:t xml:space="preserve"> to learn that it’s easy to make them essentially mathematically accurate.</w:t>
          </w:r>
        </w:p>
        <w:p w:rsidR="00E0727D" w:rsidRDefault="008F1866">
          <w:r>
            <w:t>To use a table as a thermometer chart, do the following:</w:t>
          </w:r>
        </w:p>
        <w:p w:rsidR="00E0727D" w:rsidRDefault="008F1866">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w:t>
          </w:r>
          <w:r>
            <w:t xml:space="preserve"> row. Click to insert a two-cell, one-row table.</w:t>
          </w:r>
        </w:p>
        <w:p w:rsidR="00E0727D" w:rsidRDefault="008F1866">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E0727D" w:rsidRDefault="008F1866">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xml:space="preserve">. You can </w:t>
          </w:r>
          <w:r>
            <w:t>then set the percentage to up to one decimal point in accuracy.</w:t>
          </w:r>
        </w:p>
        <w:p w:rsidR="00E0727D" w:rsidRDefault="008F1866">
          <w:pPr>
            <w:pStyle w:val="Heading2"/>
          </w:pPr>
          <w:r>
            <w:t>Setting up multipage articles</w:t>
          </w:r>
        </w:p>
        <w:p w:rsidR="00E0727D" w:rsidRDefault="008F1866">
          <w:r>
            <w:t>Word is designed to allow text to automatically flow from one page to the next. So, when you want an article to continue on the next page, just keep typing.</w:t>
          </w:r>
        </w:p>
        <w:p w:rsidR="00E0727D" w:rsidRDefault="008F1866">
          <w:r>
            <w:t>In th</w:t>
          </w:r>
          <w:r>
            <w:t>e case of this placeholder article, it is separated into two placeholder content controls (one on this page and another that starts at the top of the following page) just so that you can still see the layout of the following page while you begin adding you</w:t>
          </w:r>
          <w:r>
            <w:t>r own text on this page. As mentioned on the first page of this template, remember that it might look like the layout is skewed when you replace a long piece of placeholder text by starting to type your own, but it is not. As you add your content, the layo</w:t>
          </w:r>
          <w:r>
            <w:t>ut that follows will move down automatically and back into position.</w:t>
          </w:r>
        </w:p>
        <w:p w:rsidR="0075782F" w:rsidRDefault="008F1866">
          <w:pPr>
            <w:pStyle w:val="A961F8D00C274A3091A9ACE10E41E6D9"/>
          </w:pPr>
          <w:r>
            <w:t xml:space="preserve">To remove the second placeholder control that starts immediately following this one, just select it and then press any key. You can then continue typing from this page and your text will </w:t>
          </w:r>
          <w:r>
            <w:t>automatically flow onto the next.</w:t>
          </w:r>
        </w:p>
      </w:docPartBody>
    </w:docPart>
    <w:docPart>
      <w:docPartPr>
        <w:name w:val="200A43650A624FFBB03D1A13376E8479"/>
        <w:category>
          <w:name w:val="General"/>
          <w:gallery w:val="placeholder"/>
        </w:category>
        <w:types>
          <w:type w:val="bbPlcHdr"/>
        </w:types>
        <w:behaviors>
          <w:behavior w:val="content"/>
        </w:behaviors>
        <w:guid w:val="{5A1CA6A6-F435-4DF7-9632-FABBDCD4C1C7}"/>
      </w:docPartPr>
      <w:docPartBody>
        <w:p w:rsidR="00E0727D" w:rsidRDefault="008F1866">
          <w:pPr>
            <w:pStyle w:val="Heading2"/>
          </w:pPr>
          <w:r>
            <w:t>Wrap text around images</w:t>
          </w:r>
        </w:p>
        <w:p w:rsidR="00E0727D" w:rsidRDefault="008F1866">
          <w:r>
            <w:t xml:space="preserve">The photos in this article that are angled with white borders are “floating” images. That is, they are setup for text to wrap around them—which is why they can span multiple columns in a </w:t>
          </w:r>
          <w:r>
            <w:t>three-column section. Additionally, as mentioned earlier, the photo of the young woman in the body of this article is set to wrap text so that text will flow around the image as you add your own text.</w:t>
          </w:r>
        </w:p>
        <w:p w:rsidR="00E0727D" w:rsidRDefault="008F1866">
          <w:r>
            <w:t>To select text wrap settings, start by selecting the im</w:t>
          </w:r>
          <w:r>
            <w:t>age and then do the following:</w:t>
          </w:r>
        </w:p>
        <w:p w:rsidR="00E0727D" w:rsidRDefault="008F1866">
          <w:pPr>
            <w:pStyle w:val="ListNumbe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E0727D" w:rsidRDefault="008F1866">
          <w:pPr>
            <w:pStyle w:val="ListContinue"/>
          </w:pPr>
          <w:r>
            <w:t xml:space="preserve">You might be happy with the default behavior as soon </w:t>
          </w:r>
          <w:r>
            <w:t>as you do this. Otherwise, continue to step two for customization options.</w:t>
          </w:r>
        </w:p>
        <w:p w:rsidR="00E0727D" w:rsidRDefault="008F1866">
          <w:pPr>
            <w:pStyle w:val="ListNumber"/>
          </w:pPr>
          <w:r>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w:t>
          </w:r>
          <w:r>
            <w:t xml:space="preserve">ck </w:t>
          </w:r>
          <w:r>
            <w:rPr>
              <w:b/>
            </w:rPr>
            <w:t>More Layout Options</w:t>
          </w:r>
          <w:r>
            <w:t>.</w:t>
          </w:r>
        </w:p>
        <w:p w:rsidR="00E0727D" w:rsidRDefault="008F1866">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E0727D" w:rsidRDefault="008F1866">
          <w:pPr>
            <w:pStyle w:val="ListBullet2"/>
          </w:pPr>
          <w:r>
            <w:t xml:space="preserve">On the </w:t>
          </w:r>
          <w:r>
            <w:rPr>
              <w:b/>
            </w:rPr>
            <w:t>Position</w:t>
          </w:r>
          <w:r>
            <w:t xml:space="preserve"> ta</w:t>
          </w:r>
          <w:r>
            <w:t>b of that dialog box, you can set a specific position for the image on the page and select or clear the option to allow the picture to move with text.</w:t>
          </w:r>
        </w:p>
        <w:p w:rsidR="00E0727D" w:rsidRDefault="008F1866">
          <w:pPr>
            <w:pStyle w:val="Heading2"/>
          </w:pPr>
          <w:r>
            <w:t>Adding article titles, bylines, and dividers</w:t>
          </w:r>
        </w:p>
        <w:p w:rsidR="00E0727D" w:rsidRDefault="008F1866">
          <w:r>
            <w:t>The article titles and bylines for this newsletter are creat</w:t>
          </w:r>
          <w:r>
            <w:t xml:space="preserve">ed in text boxes. This is because text can wrap around a text box just like it can around a picture. Similarly, the orange divider bars that you see on pages containing more than one article are shapes set to wrap text. So, these text boxes and shapes can </w:t>
          </w:r>
          <w:r>
            <w:t>easily span multiple columns without having to insert a section break or change the number of columns for just that portion of the page.</w:t>
          </w:r>
        </w:p>
        <w:p w:rsidR="00E0727D" w:rsidRDefault="008F1866">
          <w:r>
            <w:t xml:space="preserve">When you select a text box or a shape, on the </w:t>
          </w:r>
          <w:r>
            <w:rPr>
              <w:rStyle w:val="Strong"/>
            </w:rPr>
            <w:t>Drawing Tools Format</w:t>
          </w:r>
          <w:r>
            <w:t xml:space="preserve"> tab, in the </w:t>
          </w:r>
          <w:r>
            <w:rPr>
              <w:rStyle w:val="Strong"/>
            </w:rPr>
            <w:t>Arrange</w:t>
          </w:r>
          <w:r>
            <w:t xml:space="preserve"> group, you have the same setting</w:t>
          </w:r>
          <w:r>
            <w:t>s for text wrapping and positioning that are described above for wrapping text around pictures.</w:t>
          </w:r>
        </w:p>
        <w:p w:rsidR="0075782F" w:rsidRDefault="008F1866">
          <w:pPr>
            <w:pStyle w:val="200A43650A624FFBB03D1A13376E8479"/>
          </w:pPr>
          <w:r>
            <w:t xml:space="preserve">Note that, because text is set to wrap around the orange divider bars, your article might appear to slip below or above a bar, depending upon length. To adjust </w:t>
          </w:r>
          <w:r>
            <w:t>the position of a divider bar shape to accommodate the length of your articles, just select the shape and then use the up and down arrow keys on your keyboard to nudge it to the proper position.</w:t>
          </w:r>
        </w:p>
      </w:docPartBody>
    </w:docPart>
    <w:docPart>
      <w:docPartPr>
        <w:name w:val="D158326146634B44ACF1358E26556CEE"/>
        <w:category>
          <w:name w:val="General"/>
          <w:gallery w:val="placeholder"/>
        </w:category>
        <w:types>
          <w:type w:val="bbPlcHdr"/>
        </w:types>
        <w:behaviors>
          <w:behavior w:val="content"/>
        </w:behaviors>
        <w:guid w:val="{59B25A17-DA2B-4678-B284-2C1DE2EA5EFB}"/>
      </w:docPartPr>
      <w:docPartBody>
        <w:p w:rsidR="00E0727D" w:rsidRDefault="008F1866">
          <w:pPr>
            <w:spacing w:before="240"/>
            <w:rPr>
              <w:noProof/>
            </w:rPr>
          </w:pPr>
          <w:r>
            <w:rPr>
              <w:noProof/>
            </w:rPr>
            <w:t>Notice the image of the young woman that’s within a text colu</w:t>
          </w:r>
          <w:r>
            <w:rPr>
              <w:noProof/>
            </w:rPr>
            <w:t>mn on the preceding page. The background has been removed from that image to allow text to wrap directly around the subject.</w:t>
          </w:r>
        </w:p>
        <w:p w:rsidR="00E0727D" w:rsidRDefault="008F1866">
          <w:pPr>
            <w:spacing w:before="240"/>
            <w:rPr>
              <w:noProof/>
              <w:lang w:val="fr-FR"/>
            </w:rPr>
          </w:pPr>
          <w:r>
            <w:rPr>
              <w:noProof/>
              <w:lang w:val="fr-FR"/>
            </w:rPr>
            <w:t xml:space="preserve">Office 2010 introduced several new and improved picture formatting tools in Word, PowerPoint, and Excel. Among those is the Remove </w:t>
          </w:r>
          <w:r>
            <w:rPr>
              <w:noProof/>
              <w:lang w:val="fr-FR"/>
            </w:rPr>
            <w:t>Background tool that you can use to remove backgrounds from your own images, similar to the sample image on the preceding page.</w:t>
          </w:r>
        </w:p>
        <w:p w:rsidR="00E0727D" w:rsidRDefault="008F1866">
          <w:pPr>
            <w:spacing w:before="240"/>
          </w:pPr>
          <w:r>
            <w:rPr>
              <w:noProof/>
              <w:lang w:val="fr-FR"/>
            </w:rPr>
            <w:t xml:space="preserve">To do this in Word, first insert your image into the document (on the </w:t>
          </w:r>
          <w:r>
            <w:rPr>
              <w:rStyle w:val="Strong"/>
            </w:rPr>
            <w:t>Insert</w:t>
          </w:r>
          <w:r>
            <w:rPr>
              <w:noProof/>
              <w:lang w:val="fr-FR"/>
            </w:rPr>
            <w:t xml:space="preserve"> tab, click </w:t>
          </w:r>
          <w:r>
            <w:rPr>
              <w:rStyle w:val="Strong"/>
            </w:rPr>
            <w:t>Picture</w:t>
          </w:r>
          <w:r>
            <w:rPr>
              <w:noProof/>
              <w:lang w:val="fr-FR"/>
            </w:rPr>
            <w:t>), and then select it. Then, on t</w:t>
          </w:r>
          <w:r>
            <w:rPr>
              <w:noProof/>
              <w:lang w:val="fr-FR"/>
            </w:rPr>
            <w:t xml:space="preserve">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E0727D" w:rsidRDefault="008F1866">
          <w:pPr>
            <w:spacing w:before="240"/>
            <w:rPr>
              <w:lang w:val="fr-FR"/>
            </w:rPr>
          </w:pPr>
          <w:r>
            <w:rPr>
              <w:lang w:val="fr-FR"/>
            </w:rPr>
            <w:t xml:space="preserve">The Remove Background feature automatically displays what it believes to be the central subject of the image. However, it’s easy to adjust this if the immediate result is not what </w:t>
          </w:r>
          <w:r>
            <w:rPr>
              <w:lang w:val="fr-FR"/>
            </w:rPr>
            <w:t>you need.</w:t>
          </w:r>
        </w:p>
        <w:p w:rsidR="0075782F" w:rsidRDefault="008F1866">
          <w:pPr>
            <w:pStyle w:val="D158326146634B44ACF1358E26556CEE"/>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of the image you want to add or remove. When you are finished making adjustments, click </w:t>
          </w:r>
          <w:r>
            <w:rPr>
              <w:rStyle w:val="Strong"/>
            </w:rPr>
            <w:t>Keep Changes</w:t>
          </w:r>
          <w:r>
            <w:rPr>
              <w:lang w:val="fr-FR"/>
            </w:rPr>
            <w:t>.</w:t>
          </w:r>
        </w:p>
      </w:docPartBody>
    </w:docPart>
    <w:docPart>
      <w:docPartPr>
        <w:name w:val="98B6F7A554A34D2C8244BDE15416DF05"/>
        <w:category>
          <w:name w:val="General"/>
          <w:gallery w:val="placeholder"/>
        </w:category>
        <w:types>
          <w:type w:val="bbPlcHdr"/>
        </w:types>
        <w:behaviors>
          <w:behavior w:val="content"/>
        </w:behaviors>
        <w:guid w:val="{31012E10-969F-40FD-8A84-2D322A2DCEAD}"/>
      </w:docPartPr>
      <w:docPartBody>
        <w:p w:rsidR="0075782F" w:rsidRDefault="008F1866">
          <w:pPr>
            <w:pStyle w:val="98B6F7A554A34D2C8244BDE15416DF05"/>
          </w:pPr>
          <w:r>
            <w:rPr>
              <w:lang w:val="en"/>
            </w:rPr>
            <w:t>Fo</w:t>
          </w:r>
          <w:r>
            <w:rPr>
              <w:lang w:val="en"/>
            </w:rPr>
            <w:t>r More Information</w:t>
          </w:r>
        </w:p>
      </w:docPartBody>
    </w:docPart>
    <w:docPart>
      <w:docPartPr>
        <w:name w:val="FF14B1185D5B4596B7F0FEE6C6B1A8C8"/>
        <w:category>
          <w:name w:val="General"/>
          <w:gallery w:val="placeholder"/>
        </w:category>
        <w:types>
          <w:type w:val="bbPlcHdr"/>
        </w:types>
        <w:behaviors>
          <w:behavior w:val="content"/>
        </w:behaviors>
        <w:guid w:val="{3EEA1699-4CC6-4A09-9F8D-DB732ABC0AA6}"/>
      </w:docPartPr>
      <w:docPartBody>
        <w:p w:rsidR="0075782F" w:rsidRDefault="008F1866">
          <w:pPr>
            <w:pStyle w:val="FF14B1185D5B4596B7F0FEE6C6B1A8C8"/>
          </w:pPr>
          <w:r>
            <w:rPr>
              <w:lang w:val="fr-FR"/>
            </w:rPr>
            <w:t xml:space="preserve">Abico eum, ille et, conventio obruo duis ullamcorper ut, neo demoveo. </w:t>
          </w:r>
          <w:r>
            <w:rPr>
              <w:lang w:val="en"/>
            </w:rPr>
            <w:t>Vel reprobo:</w:t>
          </w:r>
        </w:p>
      </w:docPartBody>
    </w:docPart>
    <w:docPart>
      <w:docPartPr>
        <w:name w:val="180FDDA7F58544BABA05594BE7886E58"/>
        <w:category>
          <w:name w:val="General"/>
          <w:gallery w:val="placeholder"/>
        </w:category>
        <w:types>
          <w:type w:val="bbPlcHdr"/>
        </w:types>
        <w:behaviors>
          <w:behavior w:val="content"/>
        </w:behaviors>
        <w:guid w:val="{D8C3C1C1-D1A9-45CA-9916-5BCE37DB986B}"/>
      </w:docPartPr>
      <w:docPartBody>
        <w:p w:rsidR="0075782F" w:rsidRDefault="008F1866">
          <w:pPr>
            <w:pStyle w:val="180FDDA7F58544BABA05594BE7886E58"/>
          </w:pPr>
          <w:r>
            <w:rPr>
              <w:lang w:val="en"/>
            </w:rPr>
            <w:t>Heading 5</w:t>
          </w:r>
        </w:p>
      </w:docPartBody>
    </w:docPart>
    <w:docPart>
      <w:docPartPr>
        <w:name w:val="9FC36CE77D0E48F49EA09DF200247A44"/>
        <w:category>
          <w:name w:val="General"/>
          <w:gallery w:val="placeholder"/>
        </w:category>
        <w:types>
          <w:type w:val="bbPlcHdr"/>
        </w:types>
        <w:behaviors>
          <w:behavior w:val="content"/>
        </w:behaviors>
        <w:guid w:val="{60991427-6284-4A48-86A4-3DBFB1C19125}"/>
      </w:docPartPr>
      <w:docPartBody>
        <w:p w:rsidR="0075782F" w:rsidRDefault="008F1866">
          <w:pPr>
            <w:pStyle w:val="9FC36CE77D0E48F49EA09DF200247A44"/>
          </w:pPr>
          <w:r>
            <w:rPr>
              <w:lang w:val="en"/>
            </w:rPr>
            <w:t>Contact Info</w:t>
          </w:r>
        </w:p>
      </w:docPartBody>
    </w:docPart>
    <w:docPart>
      <w:docPartPr>
        <w:name w:val="F92BC30F65E1456E91CC1D0D2C98E9C9"/>
        <w:category>
          <w:name w:val="General"/>
          <w:gallery w:val="placeholder"/>
        </w:category>
        <w:types>
          <w:type w:val="bbPlcHdr"/>
        </w:types>
        <w:behaviors>
          <w:behavior w:val="content"/>
        </w:behaviors>
        <w:guid w:val="{0329AF51-4380-4FCD-9DB5-97EC41CFEE20}"/>
      </w:docPartPr>
      <w:docPartBody>
        <w:p w:rsidR="00E0727D" w:rsidRDefault="008F1866">
          <w:pPr>
            <w:rPr>
              <w:lang w:val="fr-FR"/>
            </w:rPr>
          </w:pPr>
          <w:r>
            <w:t xml:space="preserve">Lorem ipsum dolor sit amet, consectetur adipiscing elit. </w:t>
          </w:r>
          <w:r>
            <w:rPr>
              <w:lang w:val="fr-FR"/>
            </w:rPr>
            <w:t>Nullam sed luctus tellus. Pellentesque in dolor sapien, vitae dictum massa</w:t>
          </w:r>
          <w:r>
            <w:rPr>
              <w:lang w:val="fr-FR"/>
            </w:rPr>
            <w:t>. Donec nunc velit, pretium eu pellentesque eget, mollis vel arcu.</w:t>
          </w:r>
        </w:p>
        <w:p w:rsidR="00E0727D" w:rsidRDefault="008F1866">
          <w:pPr>
            <w:rPr>
              <w:lang w:val="fr-FR"/>
            </w:rPr>
          </w:pPr>
          <w:r>
            <w:rPr>
              <w:lang w:val="fr-FR"/>
            </w:rPr>
            <w:t>Etiam et mauris ac augue porttitor pretium. Suspendisse vel purus nec erat pellentesque commodo. Aliquam tempus aliquam mauris vel dapibus. Nullam at metus erat, in convallis massa. Aliquam</w:t>
          </w:r>
          <w:r>
            <w:rPr>
              <w:lang w:val="fr-FR"/>
            </w:rPr>
            <w:t xml:space="preserve"> erat volutpat. Praesent ultrices odio in elit fringilla id rutrum mi mattis.</w:t>
          </w:r>
        </w:p>
        <w:p w:rsidR="00E0727D" w:rsidRDefault="008F1866">
          <w:pPr>
            <w:rPr>
              <w:lang w:val="fr-FR"/>
            </w:rPr>
          </w:pPr>
          <w:r>
            <w:rPr>
              <w:lang w:val="fr-FR"/>
            </w:rPr>
            <w:t>Phasellus sagittis tempus massa, a tempor libero condimentum eu. Morbi ut nisi ante. Duis purus eros, aliquam eu cursus tincidunt, feugiat vitae magna. Etiam sodales consequat ni</w:t>
          </w:r>
          <w:r>
            <w:rPr>
              <w:lang w:val="fr-FR"/>
            </w:rPr>
            <w:t>bh, eget rhoncus metus convallis et. Morbi rutrum mollis facilisis. Aenean faucibus sapien erat, eu pharetra arcu.</w:t>
          </w:r>
        </w:p>
        <w:p w:rsidR="00E0727D" w:rsidRDefault="008F1866">
          <w:pPr>
            <w:rPr>
              <w:lang w:val="fr-FR"/>
            </w:rPr>
          </w:pPr>
          <w:r>
            <w:rPr>
              <w:lang w:val="fr-FR"/>
            </w:rPr>
            <w:t>Phasellus sagittis tempus massa, a tempor libero condimentum eu. Morbi ut nisi ante. Duis purus eros, aliquam eu cursus tincidunt, feugiat vi</w:t>
          </w:r>
          <w:r>
            <w:rPr>
              <w:lang w:val="fr-FR"/>
            </w:rPr>
            <w:t>tae magna. Nullam pellentesque, est at consectetur interdum, arcu dolor interdum. Nullam at metus erat, in convallis massa.</w:t>
          </w:r>
        </w:p>
        <w:p w:rsidR="00E0727D" w:rsidRDefault="008F1866">
          <w:pPr>
            <w:rPr>
              <w:lang w:val="fr-FR"/>
            </w:rPr>
          </w:pPr>
          <w:r>
            <w:rPr>
              <w:lang w:val="fr-FR"/>
            </w:rPr>
            <w:t>Lorem ipsum dolor sit amet, consectetur adipiscing elit. Nullam sed luctus tellus. Pellentesque in dolor sapien, vitae dictum massa.</w:t>
          </w:r>
          <w:r>
            <w:rPr>
              <w:lang w:val="fr-FR"/>
            </w:rPr>
            <w:t xml:space="preserve"> Donec nunc velit, pretium eu pellentesque eget, mollis vel arcu.</w:t>
          </w:r>
        </w:p>
        <w:p w:rsidR="00E0727D" w:rsidRDefault="008F1866">
          <w:pPr>
            <w:rPr>
              <w:lang w:val="fr-FR"/>
            </w:rPr>
          </w:pPr>
          <w:r>
            <w:rPr>
              <w:lang w:val="fr-FR"/>
            </w:rPr>
            <w:t xml:space="preserve">Etiam et mauris ac augue porttitor pretium. Suspendisse vel purus nec erat pellentesque commodo. Aliquam tempus aliquam mauris vel dapibus. Nullam at metus erat, in convallis massa. Aliquam </w:t>
          </w:r>
          <w:r>
            <w:rPr>
              <w:lang w:val="fr-FR"/>
            </w:rPr>
            <w:t>erat volutpat. Praesent ultrices odio in elit fringilla id rutrum mi mattis.</w:t>
          </w:r>
        </w:p>
        <w:p w:rsidR="00E0727D" w:rsidRDefault="008F1866">
          <w:pPr>
            <w:rPr>
              <w:lang w:val="fr-FR"/>
            </w:rPr>
          </w:pPr>
          <w:r>
            <w:rPr>
              <w:lang w:val="fr-FR"/>
            </w:rPr>
            <w:t>Aenean vitae lorem dui. Morbi tempus lacinia nisi, vel scelerisque nibh facilisis id. Integer urna tortor, ullamcorper aliquet viverra non, mollis sed dolor.</w:t>
          </w:r>
        </w:p>
        <w:p w:rsidR="00E0727D" w:rsidRDefault="008F1866">
          <w:pPr>
            <w:rPr>
              <w:lang w:val="fr-FR"/>
            </w:rPr>
          </w:pPr>
          <w:r>
            <w:rPr>
              <w:lang w:val="fr-FR"/>
            </w:rPr>
            <w:t>Phasellus sagittis te</w:t>
          </w:r>
          <w:r>
            <w:rPr>
              <w:lang w:val="fr-FR"/>
            </w:rPr>
            <w:t>mpus massa, a tempor libero condimentum eu. Morbi ut nisi ante. Duis purus eros, aliquam eu cursus tincidunt, feugiat vitae magna. Etiam sodales consequat nibh, eget rhoncus metus convallis et. Morbi rutrum mollis facilisis. Aenean faucibus sapien erat, eu</w:t>
          </w:r>
          <w:r>
            <w:rPr>
              <w:lang w:val="fr-FR"/>
            </w:rPr>
            <w:t xml:space="preserve"> pharetra arcu.</w:t>
          </w:r>
        </w:p>
        <w:p w:rsidR="00E0727D" w:rsidRDefault="008F1866">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w:t>
          </w:r>
          <w:r>
            <w:rPr>
              <w:lang w:val="fr-FR"/>
            </w:rPr>
            <w:t>rat, in convallis massa.</w:t>
          </w:r>
        </w:p>
        <w:p w:rsidR="00E0727D" w:rsidRDefault="008F1866">
          <w:pPr>
            <w:rPr>
              <w:lang w:val="fr-FR"/>
            </w:rPr>
          </w:pPr>
          <w:r>
            <w:rPr>
              <w:lang w:val="fr-FR"/>
            </w:rPr>
            <w:t>Nullam at metus erat, in convallis massa. Aliquam erat volutpat. Praesent ultrices odio in elit fringilla id rutrum mi mattis.</w:t>
          </w:r>
        </w:p>
        <w:p w:rsidR="00E0727D" w:rsidRDefault="008F1866">
          <w:pPr>
            <w:rPr>
              <w:lang w:val="fr-FR"/>
            </w:rPr>
          </w:pPr>
          <w:r>
            <w:rPr>
              <w:lang w:val="fr-FR"/>
            </w:rPr>
            <w:t>Lorem ipsum dolor sit amet, consectetur adipiscing elit. Nullam sed luctus tellus. Pellentesque in dolor</w:t>
          </w:r>
          <w:r>
            <w:rPr>
              <w:lang w:val="fr-FR"/>
            </w:rPr>
            <w:t xml:space="preserve"> sapien, vitae dictum massa. Donec nunc velit, pretium eu pellentesque eget, mollis vel arcu.</w:t>
          </w:r>
        </w:p>
        <w:p w:rsidR="00E0727D" w:rsidRDefault="008F1866">
          <w:pPr>
            <w:rPr>
              <w:lang w:val="fr-FR"/>
            </w:rPr>
          </w:pPr>
          <w:r>
            <w:rPr>
              <w:lang w:val="fr-FR"/>
            </w:rPr>
            <w:t xml:space="preserve">Etiam et mauris ac augue porttitor pretium. Suspendisse vel purus nec erat pellentesque commodo. Aliquam tempus aliquam mauris vel dapibus. Nullam at metus erat, </w:t>
          </w:r>
          <w:r>
            <w:rPr>
              <w:lang w:val="fr-FR"/>
            </w:rPr>
            <w:t>in convallis massa. Aliquam erat volutpat. Praesent ultrices odio in elit fringilla id rutrum mi mattis.</w:t>
          </w:r>
        </w:p>
        <w:p w:rsidR="00E0727D" w:rsidRDefault="008F1866">
          <w:pPr>
            <w:rPr>
              <w:lang w:val="fr-FR"/>
            </w:rPr>
          </w:pPr>
          <w:r>
            <w:rPr>
              <w:lang w:val="fr-FR"/>
            </w:rPr>
            <w:t xml:space="preserve">Aenean vitae lorem dui. Morbi tempus lacinia nisi, vel scelerisque nibh facilisis id. Integer urna tortor, ullamcorper aliquet viverra non, mollis sed </w:t>
          </w:r>
          <w:r>
            <w:rPr>
              <w:lang w:val="fr-FR"/>
            </w:rPr>
            <w:t>dolor.</w:t>
          </w:r>
        </w:p>
        <w:p w:rsidR="00E0727D" w:rsidRDefault="008F1866">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w:t>
          </w:r>
          <w:r>
            <w:rPr>
              <w:lang w:val="fr-FR"/>
            </w:rPr>
            <w:t>ean faucibus sapien erat, eu pharetra arcu.</w:t>
          </w:r>
        </w:p>
        <w:p w:rsidR="00E0727D" w:rsidRDefault="008F1866">
          <w:pPr>
            <w:rPr>
              <w:lang w:val="fr-FR"/>
            </w:rPr>
          </w:pPr>
          <w:r>
            <w:rPr>
              <w:lang w:val="fr-FR"/>
            </w:rPr>
            <w:t>Etiam et mauris ac augue porttitor pretium. Suspendisse vel purus nec erat pellentesque commodo. Aliquam tempus aliquam mauris vel dapibus. Nullam at metus erat, in convallis massa. Aliquam erat volutpat. Praesen</w:t>
          </w:r>
          <w:r>
            <w:rPr>
              <w:lang w:val="fr-FR"/>
            </w:rPr>
            <w:t>t ultrices odio in elit fringilla id rutrum mi mattis.</w:t>
          </w:r>
        </w:p>
        <w:p w:rsidR="0075782F" w:rsidRDefault="008F1866">
          <w:pPr>
            <w:pStyle w:val="F92BC30F65E1456E91CC1D0D2C98E9C9"/>
          </w:pPr>
          <w:r>
            <w:rPr>
              <w:lang w:val="fr-FR"/>
            </w:rPr>
            <w:t xml:space="preserve">Nullam at metus erat, in convallis massa. Aliquam erat volutpat. Praesent ultrices odio in elit fringilla id rutrum mi mattis. </w:t>
          </w:r>
          <w:r>
            <w:t>Aliquam tempus aliquam mauris vel dapibus.</w:t>
          </w:r>
        </w:p>
      </w:docPartBody>
    </w:docPart>
    <w:docPart>
      <w:docPartPr>
        <w:name w:val="8BD48FE2D9DA4CFD90EC2BD75786751C"/>
        <w:category>
          <w:name w:val="General"/>
          <w:gallery w:val="placeholder"/>
        </w:category>
        <w:types>
          <w:type w:val="bbPlcHdr"/>
        </w:types>
        <w:behaviors>
          <w:behavior w:val="content"/>
        </w:behaviors>
        <w:guid w:val="{A74F80A8-0F95-4135-8C0B-E5367DC8D536}"/>
      </w:docPartPr>
      <w:docPartBody>
        <w:p w:rsidR="0075782F" w:rsidRDefault="008F1866">
          <w:pPr>
            <w:pStyle w:val="8BD48FE2D9DA4CFD90EC2BD75786751C"/>
          </w:pPr>
          <w:r>
            <w:rPr>
              <w:rStyle w:val="PlaceholderText"/>
            </w:rPr>
            <w:t>Click here to enter text.</w:t>
          </w:r>
        </w:p>
      </w:docPartBody>
    </w:docPart>
    <w:docPart>
      <w:docPartPr>
        <w:name w:val="72A63AE61CA64F80A3A1CB103F7ED3A3"/>
        <w:category>
          <w:name w:val="General"/>
          <w:gallery w:val="placeholder"/>
        </w:category>
        <w:types>
          <w:type w:val="bbPlcHdr"/>
        </w:types>
        <w:behaviors>
          <w:behavior w:val="content"/>
        </w:behaviors>
        <w:guid w:val="{04929E1A-305E-4281-A3CF-4530D31299DD}"/>
      </w:docPartPr>
      <w:docPartBody>
        <w:p w:rsidR="0075782F" w:rsidRDefault="008F1866">
          <w:pPr>
            <w:pStyle w:val="72A63AE61CA64F80A3A1CB103F7ED3A3"/>
          </w:pPr>
          <w:r>
            <w:t>Lorem</w:t>
          </w:r>
          <w:r>
            <w:t xml:space="preserve"> Ipsum</w:t>
          </w:r>
        </w:p>
      </w:docPartBody>
    </w:docPart>
    <w:docPart>
      <w:docPartPr>
        <w:name w:val="7AE1DFE3943641D08C219DC03AD9E678"/>
        <w:category>
          <w:name w:val="General"/>
          <w:gallery w:val="placeholder"/>
        </w:category>
        <w:types>
          <w:type w:val="bbPlcHdr"/>
        </w:types>
        <w:behaviors>
          <w:behavior w:val="content"/>
        </w:behaviors>
        <w:guid w:val="{1BD7257F-B831-41FE-A1C0-08BDC0BE4743}"/>
      </w:docPartPr>
      <w:docPartBody>
        <w:p w:rsidR="0075782F" w:rsidRDefault="008F1866">
          <w:pPr>
            <w:pStyle w:val="7AE1DFE3943641D08C219DC03AD9E678"/>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CFA0BE389EFA427AAAFB6D1FC8D76CB0"/>
        <w:category>
          <w:name w:val="General"/>
          <w:gallery w:val="placeholder"/>
        </w:category>
        <w:types>
          <w:type w:val="bbPlcHdr"/>
        </w:types>
        <w:behaviors>
          <w:behavior w:val="content"/>
        </w:behaviors>
        <w:guid w:val="{B0BE9BF5-10F7-46A8-9991-55F5FA82FB3E}"/>
      </w:docPartPr>
      <w:docPartBody>
        <w:p w:rsidR="0075782F" w:rsidRDefault="008F1866">
          <w:pPr>
            <w:pStyle w:val="CFA0BE389EFA427AAAFB6D1FC8D76CB0"/>
          </w:pPr>
          <w:r>
            <w:t>Dolor Sit Amet</w:t>
          </w:r>
        </w:p>
      </w:docPartBody>
    </w:docPart>
    <w:docPart>
      <w:docPartPr>
        <w:name w:val="EF3BB88B253A4A95BEDA7DFDC9DE2698"/>
        <w:category>
          <w:name w:val="General"/>
          <w:gallery w:val="placeholder"/>
        </w:category>
        <w:types>
          <w:type w:val="bbPlcHdr"/>
        </w:types>
        <w:behaviors>
          <w:behavior w:val="content"/>
        </w:behaviors>
        <w:guid w:val="{03396300-40CC-4A1E-A2CB-835DE80944CA}"/>
      </w:docPartPr>
      <w:docPartBody>
        <w:p w:rsidR="0075782F" w:rsidRDefault="008F1866">
          <w:pPr>
            <w:pStyle w:val="EF3BB88B253A4A95BEDA7DFDC9DE2698"/>
          </w:pPr>
          <w:r>
            <w:t>Nulla se</w:t>
          </w:r>
          <w:r>
            <w:t xml:space="preserv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6E94DF6EBC134AAB901B120DEEE5F22E"/>
        <w:category>
          <w:name w:val="General"/>
          <w:gallery w:val="placeholder"/>
        </w:category>
        <w:types>
          <w:type w:val="bbPlcHdr"/>
        </w:types>
        <w:behaviors>
          <w:behavior w:val="content"/>
        </w:behaviors>
        <w:guid w:val="{6090F0D4-62D2-4D1D-BBFD-20A8332F5267}"/>
      </w:docPartPr>
      <w:docPartBody>
        <w:p w:rsidR="0075782F" w:rsidRDefault="008F1866">
          <w:pPr>
            <w:pStyle w:val="6E94DF6EBC134AAB901B120DEEE5F22E"/>
          </w:pPr>
          <w:r>
            <w:t>Lorem Ipsum</w:t>
          </w:r>
        </w:p>
      </w:docPartBody>
    </w:docPart>
    <w:docPart>
      <w:docPartPr>
        <w:name w:val="2235E6073059406AB42F6C372DB32209"/>
        <w:category>
          <w:name w:val="General"/>
          <w:gallery w:val="placeholder"/>
        </w:category>
        <w:types>
          <w:type w:val="bbPlcHdr"/>
        </w:types>
        <w:behaviors>
          <w:behavior w:val="content"/>
        </w:behaviors>
        <w:guid w:val="{4FF400AA-20A7-4DAE-9FB4-EBD03615976D}"/>
      </w:docPartPr>
      <w:docPartBody>
        <w:p w:rsidR="0075782F" w:rsidRDefault="008F1866">
          <w:pPr>
            <w:pStyle w:val="2235E6073059406AB42F6C372DB32209"/>
          </w:pPr>
          <w:r>
            <w:t>Nulla semper orci id leo a</w:t>
          </w:r>
          <w:r>
            <w:t xml:space="preserve">dipiscing at pulvinar ante porta. </w:t>
          </w:r>
          <w:r>
            <w:rPr>
              <w:lang w:val="fr-FR"/>
            </w:rPr>
            <w:t>In quis orci orci, sed pellentesque dui. Aliquam nec cursus augue. Sed est massa, ullamcorper vitae gravida ut. Curabitur pretium eleifend lectus, at faucibus lectus</w:t>
          </w:r>
        </w:p>
      </w:docPartBody>
    </w:docPart>
    <w:docPart>
      <w:docPartPr>
        <w:name w:val="736D2968469A46278914DF1E1D8B0ABC"/>
        <w:category>
          <w:name w:val="General"/>
          <w:gallery w:val="placeholder"/>
        </w:category>
        <w:types>
          <w:type w:val="bbPlcHdr"/>
        </w:types>
        <w:behaviors>
          <w:behavior w:val="content"/>
        </w:behaviors>
        <w:guid w:val="{0FCE0C3C-7990-4B79-99E0-331E92C8C707}"/>
      </w:docPartPr>
      <w:docPartBody>
        <w:p w:rsidR="00E0727D" w:rsidRDefault="008F1866">
          <w:pPr>
            <w:rPr>
              <w:lang w:val="fr-FR"/>
            </w:rPr>
          </w:pPr>
          <w:r>
            <w:rPr>
              <w:lang w:val="fr-FR"/>
            </w:rPr>
            <w:t>Lorem ipsum dolor sit amet, consectetur adipiscing elit.</w:t>
          </w:r>
          <w:r>
            <w:rPr>
              <w:lang w:val="fr-FR"/>
            </w:rPr>
            <w:t xml:space="preserve"> Nullam sed luctus tellus. Pellentesque in dolor sapien, vitae dictum massa. Aenean vitae lorem dui. Morbi tempus lacinia nisi, vel scelerisque nibh facilisis id. Integer urna tortor, ullamcorper aliquet viverra non, mollis sed dolor. </w:t>
          </w:r>
        </w:p>
        <w:p w:rsidR="00E0727D" w:rsidRDefault="008F1866">
          <w:pPr>
            <w:rPr>
              <w:lang w:val="fr-FR"/>
            </w:rPr>
          </w:pPr>
          <w:r>
            <w:rPr>
              <w:lang w:val="fr-FR"/>
            </w:rPr>
            <w:t>Donec nunc velit, pr</w:t>
          </w:r>
          <w:r>
            <w:rPr>
              <w:lang w:val="fr-FR"/>
            </w:rPr>
            <w:t>etium eu pellentesque eget, mollis vel arcu.</w:t>
          </w:r>
        </w:p>
        <w:p w:rsidR="00E0727D" w:rsidRDefault="008F1866">
          <w:pPr>
            <w:rPr>
              <w:lang w:val="fr-FR"/>
            </w:rPr>
          </w:pPr>
          <w:r>
            <w:rPr>
              <w:lang w:val="fr-FR"/>
            </w:rPr>
            <w:t>Suspendisse vel purus nec erat pellentesque commodo. Aliquam tempus aliquam mauris vel dapibus. Nullam at metus erat, in convallis massa. Aliquam erat volutpat. Praesent ultrices odio in elit fringilla id rutrum</w:t>
          </w:r>
          <w:r>
            <w:rPr>
              <w:lang w:val="fr-FR"/>
            </w:rPr>
            <w:t xml:space="preserve"> mi mattis.</w:t>
          </w:r>
        </w:p>
        <w:p w:rsidR="00E0727D" w:rsidRDefault="008F1866">
          <w:pPr>
            <w:rPr>
              <w:lang w:val="fr-FR"/>
            </w:rPr>
          </w:pPr>
          <w:r>
            <w:rPr>
              <w:lang w:val="fr-FR"/>
            </w:rPr>
            <w:t xml:space="preserve">Duis purus eros, aliquam eu cursus tincidunt, feugiat vitae magna. Etiam sodales consequat nibh, eget rhoncus metus convallis et. Morbi rutrum mollis facilisis. Aenean faucibus </w:t>
          </w:r>
        </w:p>
        <w:p w:rsidR="00E0727D" w:rsidRDefault="008F1866">
          <w:pPr>
            <w:rPr>
              <w:lang w:val="fr-FR"/>
            </w:rPr>
          </w:pPr>
          <w:r>
            <w:rPr>
              <w:lang w:val="fr-FR"/>
            </w:rPr>
            <w:br w:type="column"/>
            <w:t>Morbi tempus lacinia nisi, vel scelerisque nibh facilisis id. Int</w:t>
          </w:r>
          <w:r>
            <w:rPr>
              <w:lang w:val="fr-FR"/>
            </w:rPr>
            <w:t>eger urna tortor, ullamcorper aliquet viverra non, mollis sed dolor. Etiam sodales consequat nibh, eget rhoncus metus convallis et.</w:t>
          </w:r>
        </w:p>
        <w:p w:rsidR="0075782F" w:rsidRDefault="008F1866">
          <w:pPr>
            <w:pStyle w:val="736D2968469A46278914DF1E1D8B0ABC"/>
          </w:pPr>
          <w:r>
            <w:rPr>
              <w:lang w:val="fr-FR"/>
            </w:rPr>
            <w:t>Phasellus dignissim nulla at diam fermentum in sollicitudin sem condimentum. Pellentesque condimentum diam et sem rhoncus semper sed at libero. Aenean condimentum, lorem vel faucibus pellentesque, quam nunc lacinia augue, vel sagittis dolor ipsum vitae vel</w:t>
          </w:r>
          <w:r>
            <w:rPr>
              <w:lang w:val="fr-FR"/>
            </w:rPr>
            <w:t>it. Ut feugiat odio ac dolor iaculis consequat. Praesent sed lacus ante. Nullam pretium commodo libero, at congue sapien dignissim a. Cum sociis natoque penatibus et magnis dis parturient montes, nascetur ridiculus mus. In hac habitasse platea dictumst. Ve</w:t>
          </w:r>
          <w:r>
            <w:rPr>
              <w:lang w:val="fr-FR"/>
            </w:rPr>
            <w:t xml:space="preserve">stibulum ante ipsum primis in faucibus orci luctus et ultrices posuere cubilia Curae; Ut fermentum sem non metus faucibus blandit. </w:t>
          </w:r>
          <w:r>
            <w:t>Sed placerat bibendum fermentum.</w:t>
          </w:r>
        </w:p>
      </w:docPartBody>
    </w:docPart>
    <w:docPart>
      <w:docPartPr>
        <w:name w:val="B47A0327B2DB4FE6B705A2F6C5966965"/>
        <w:category>
          <w:name w:val="General"/>
          <w:gallery w:val="placeholder"/>
        </w:category>
        <w:types>
          <w:type w:val="bbPlcHdr"/>
        </w:types>
        <w:behaviors>
          <w:behavior w:val="content"/>
        </w:behaviors>
        <w:guid w:val="{DA6F8320-E56D-4349-B07A-CD50C2FCA6B1}"/>
      </w:docPartPr>
      <w:docPartBody>
        <w:p w:rsidR="0075782F" w:rsidRDefault="008F1866">
          <w:pPr>
            <w:pStyle w:val="B47A0327B2DB4FE6B705A2F6C5966965"/>
          </w:pPr>
          <w:r>
            <w:t>WCC</w:t>
          </w:r>
        </w:p>
      </w:docPartBody>
    </w:docPart>
    <w:docPart>
      <w:docPartPr>
        <w:name w:val="F167678D688C4750A01B939309BB352D"/>
        <w:category>
          <w:name w:val="General"/>
          <w:gallery w:val="placeholder"/>
        </w:category>
        <w:types>
          <w:type w:val="bbPlcHdr"/>
        </w:types>
        <w:behaviors>
          <w:behavior w:val="content"/>
        </w:behaviors>
        <w:guid w:val="{60A6F726-541E-4CC0-9017-E6D6904AE264}"/>
      </w:docPartPr>
      <w:docPartBody>
        <w:p w:rsidR="0075782F" w:rsidRDefault="008F1866">
          <w:pPr>
            <w:pStyle w:val="F167678D688C4750A01B939309BB352D"/>
          </w:pPr>
          <w:r>
            <w:t>Quarterly</w:t>
          </w:r>
        </w:p>
      </w:docPartBody>
    </w:docPart>
    <w:docPart>
      <w:docPartPr>
        <w:name w:val="7DE3E4B6CB2D4584B08D9BADDE5277CD"/>
        <w:category>
          <w:name w:val="General"/>
          <w:gallery w:val="placeholder"/>
        </w:category>
        <w:types>
          <w:type w:val="bbPlcHdr"/>
        </w:types>
        <w:behaviors>
          <w:behavior w:val="content"/>
        </w:behaviors>
        <w:guid w:val="{DE94F08E-F792-401D-863F-34BF410C5AE2}"/>
      </w:docPartPr>
      <w:docPartBody>
        <w:p w:rsidR="0075782F" w:rsidRDefault="008F1866">
          <w:pPr>
            <w:pStyle w:val="7DE3E4B6CB2D4584B08D9BADDE5277CD"/>
          </w:pPr>
          <w:r>
            <w:t>[Street Address]</w:t>
          </w:r>
        </w:p>
      </w:docPartBody>
    </w:docPart>
    <w:docPart>
      <w:docPartPr>
        <w:name w:val="ECB1CA57D45F4B1C883EE531DB4A7EC4"/>
        <w:category>
          <w:name w:val="General"/>
          <w:gallery w:val="placeholder"/>
        </w:category>
        <w:types>
          <w:type w:val="bbPlcHdr"/>
        </w:types>
        <w:behaviors>
          <w:behavior w:val="content"/>
        </w:behaviors>
        <w:guid w:val="{EB46CDFA-C3AA-4ECB-A4D8-48378E68FD53}"/>
      </w:docPartPr>
      <w:docPartBody>
        <w:p w:rsidR="0075782F" w:rsidRDefault="008F1866">
          <w:pPr>
            <w:pStyle w:val="ECB1CA57D45F4B1C883EE531DB4A7EC4"/>
          </w:pPr>
          <w:r>
            <w:t>[City, ST  ZIP Code]</w:t>
          </w:r>
        </w:p>
      </w:docPartBody>
    </w:docPart>
    <w:docPart>
      <w:docPartPr>
        <w:name w:val="E26A66081DCD463982A09C3F45CC9DA5"/>
        <w:category>
          <w:name w:val="General"/>
          <w:gallery w:val="placeholder"/>
        </w:category>
        <w:types>
          <w:type w:val="bbPlcHdr"/>
        </w:types>
        <w:behaviors>
          <w:behavior w:val="content"/>
        </w:behaviors>
        <w:guid w:val="{629819C7-DEEA-4393-B4A0-9038062D3FED}"/>
      </w:docPartPr>
      <w:docPartBody>
        <w:p w:rsidR="0075782F" w:rsidRDefault="008F1866">
          <w:pPr>
            <w:pStyle w:val="E26A66081DCD463982A09C3F45CC9DA5"/>
          </w:pPr>
          <w:r>
            <w:t>[Addressee]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82F"/>
    <w:rsid w:val="0075782F"/>
    <w:rsid w:val="008F1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0D0043AEFC40D2B388F16105997914">
    <w:name w:val="F50D0043AEFC40D2B388F16105997914"/>
  </w:style>
  <w:style w:type="paragraph" w:customStyle="1" w:styleId="2017F2EC93E14C46AE3266989786A82F">
    <w:name w:val="2017F2EC93E14C46AE3266989786A82F"/>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rPr>
  </w:style>
  <w:style w:type="character" w:styleId="Strong">
    <w:name w:val="Strong"/>
    <w:basedOn w:val="DefaultParagraphFont"/>
    <w:unhideWhenUsed/>
    <w:qFormat/>
    <w:rPr>
      <w:b/>
      <w:bCs/>
    </w:rPr>
  </w:style>
  <w:style w:type="paragraph" w:customStyle="1" w:styleId="81D0B56C3D3A481A9BEE27E3F238D7F1">
    <w:name w:val="81D0B56C3D3A481A9BEE27E3F238D7F1"/>
  </w:style>
  <w:style w:type="paragraph" w:customStyle="1" w:styleId="853FAFC74CAD4348835A68D118012A14">
    <w:name w:val="853FAFC74CAD4348835A68D118012A14"/>
  </w:style>
  <w:style w:type="paragraph" w:customStyle="1" w:styleId="EF08B101D6DD4D388BF7EBBF5067D43E">
    <w:name w:val="EF08B101D6DD4D388BF7EBBF5067D43E"/>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ED7A685C43294319845EC5D2EC4382FA">
    <w:name w:val="ED7A685C43294319845EC5D2EC4382FA"/>
  </w:style>
  <w:style w:type="paragraph" w:customStyle="1" w:styleId="19CA0609E8AE4CC0ADABE746DF619C64">
    <w:name w:val="19CA0609E8AE4CC0ADABE746DF619C64"/>
  </w:style>
  <w:style w:type="paragraph" w:customStyle="1" w:styleId="392CD96258B74E14BA7ECABC50D92274">
    <w:name w:val="392CD96258B74E14BA7ECABC50D92274"/>
  </w:style>
  <w:style w:type="paragraph" w:customStyle="1" w:styleId="666D13D5D6644F9EB71B1AD835C5C486">
    <w:name w:val="666D13D5D6644F9EB71B1AD835C5C486"/>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rPr>
  </w:style>
  <w:style w:type="paragraph" w:customStyle="1" w:styleId="A452AF31AE59422890C32F7C5C776EA1">
    <w:name w:val="A452AF31AE59422890C32F7C5C776EA1"/>
  </w:style>
  <w:style w:type="paragraph" w:customStyle="1" w:styleId="192FCAB53BF245CFA623F844C7F25A60">
    <w:name w:val="192FCAB53BF245CFA623F844C7F25A60"/>
  </w:style>
  <w:style w:type="paragraph" w:customStyle="1" w:styleId="003D2563BD074B589A69226CC3A26631">
    <w:name w:val="003D2563BD074B589A69226CC3A26631"/>
  </w:style>
  <w:style w:type="paragraph" w:customStyle="1" w:styleId="DF9BBAE856C041A597B6A0AF8EB00711">
    <w:name w:val="DF9BBAE856C041A597B6A0AF8EB00711"/>
  </w:style>
  <w:style w:type="paragraph" w:customStyle="1" w:styleId="54A3780C56C24F15B6A98D227867E643">
    <w:name w:val="54A3780C56C24F15B6A98D227867E643"/>
  </w:style>
  <w:style w:type="paragraph" w:customStyle="1" w:styleId="01F7E7CA1F0A4BCE8F90EBA098333742">
    <w:name w:val="01F7E7CA1F0A4BCE8F90EBA098333742"/>
  </w:style>
  <w:style w:type="paragraph" w:customStyle="1" w:styleId="9FAAD5C616D04FB2B540B89D03D0F219">
    <w:name w:val="9FAAD5C616D04FB2B540B89D03D0F219"/>
  </w:style>
  <w:style w:type="paragraph" w:customStyle="1" w:styleId="BF9B4AB8F0BC48F583ACCCF8F482BF1F">
    <w:name w:val="BF9B4AB8F0BC48F583ACCCF8F482BF1F"/>
  </w:style>
  <w:style w:type="paragraph" w:customStyle="1" w:styleId="FACC97FF35994FCCAF64D0B1BA37B7F9">
    <w:name w:val="FACC97FF35994FCCAF64D0B1BA37B7F9"/>
  </w:style>
  <w:style w:type="paragraph" w:customStyle="1" w:styleId="2142FA09595E4FBAA0DC7FFFB4C1A867">
    <w:name w:val="2142FA09595E4FBAA0DC7FFFB4C1A867"/>
  </w:style>
  <w:style w:type="paragraph" w:customStyle="1" w:styleId="869C2765B2A84E548348B1F38B171E8E">
    <w:name w:val="869C2765B2A84E548348B1F38B171E8E"/>
  </w:style>
  <w:style w:type="paragraph" w:customStyle="1" w:styleId="8D84747A9AAE4DC898D75E764AB3A832">
    <w:name w:val="8D84747A9AAE4DC898D75E764AB3A832"/>
  </w:style>
  <w:style w:type="paragraph" w:customStyle="1" w:styleId="C8C07D888B5F4DDD8E90BF49FF0EACDF">
    <w:name w:val="C8C07D888B5F4DDD8E90BF49FF0EACDF"/>
  </w:style>
  <w:style w:type="paragraph" w:customStyle="1" w:styleId="4A92BCDB68B440B7890402AA52AF5E5E">
    <w:name w:val="4A92BCDB68B440B7890402AA52AF5E5E"/>
  </w:style>
  <w:style w:type="paragraph" w:customStyle="1" w:styleId="B235BBE8CE3C4E49AC4F12CA12687402">
    <w:name w:val="B235BBE8CE3C4E49AC4F12CA12687402"/>
  </w:style>
  <w:style w:type="paragraph" w:customStyle="1" w:styleId="313ECB4583F14A05AC2E26683502CA96">
    <w:name w:val="313ECB4583F14A05AC2E26683502CA96"/>
  </w:style>
  <w:style w:type="paragraph" w:customStyle="1" w:styleId="EE75E4AAED1441528E9290619DEF1045">
    <w:name w:val="EE75E4AAED1441528E9290619DEF1045"/>
  </w:style>
  <w:style w:type="paragraph" w:customStyle="1" w:styleId="F096D9B8C37C4BE59F6A78CF2A155180">
    <w:name w:val="F096D9B8C37C4BE59F6A78CF2A155180"/>
  </w:style>
  <w:style w:type="paragraph" w:customStyle="1" w:styleId="4946BD8B1FCD40F4878F1F50DAD8970F">
    <w:name w:val="4946BD8B1FCD40F4878F1F50DAD8970F"/>
  </w:style>
  <w:style w:type="paragraph" w:customStyle="1" w:styleId="04CAB51E565A4A8D81F4485DDDEC79DF">
    <w:name w:val="04CAB51E565A4A8D81F4485DDDEC79DF"/>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A961F8D00C274A3091A9ACE10E41E6D9">
    <w:name w:val="A961F8D00C274A3091A9ACE10E41E6D9"/>
  </w:style>
  <w:style w:type="paragraph" w:customStyle="1" w:styleId="200A43650A624FFBB03D1A13376E8479">
    <w:name w:val="200A43650A624FFBB03D1A13376E8479"/>
  </w:style>
  <w:style w:type="paragraph" w:customStyle="1" w:styleId="D158326146634B44ACF1358E26556CEE">
    <w:name w:val="D158326146634B44ACF1358E26556CEE"/>
  </w:style>
  <w:style w:type="paragraph" w:customStyle="1" w:styleId="98B6F7A554A34D2C8244BDE15416DF05">
    <w:name w:val="98B6F7A554A34D2C8244BDE15416DF05"/>
  </w:style>
  <w:style w:type="paragraph" w:customStyle="1" w:styleId="FF14B1185D5B4596B7F0FEE6C6B1A8C8">
    <w:name w:val="FF14B1185D5B4596B7F0FEE6C6B1A8C8"/>
  </w:style>
  <w:style w:type="paragraph" w:customStyle="1" w:styleId="180FDDA7F58544BABA05594BE7886E58">
    <w:name w:val="180FDDA7F58544BABA05594BE7886E58"/>
  </w:style>
  <w:style w:type="paragraph" w:customStyle="1" w:styleId="9FC36CE77D0E48F49EA09DF200247A44">
    <w:name w:val="9FC36CE77D0E48F49EA09DF200247A44"/>
  </w:style>
  <w:style w:type="paragraph" w:customStyle="1" w:styleId="F92BC30F65E1456E91CC1D0D2C98E9C9">
    <w:name w:val="F92BC30F65E1456E91CC1D0D2C98E9C9"/>
  </w:style>
  <w:style w:type="character" w:styleId="PlaceholderText">
    <w:name w:val="Placeholder Text"/>
    <w:basedOn w:val="DefaultParagraphFont"/>
    <w:uiPriority w:val="99"/>
    <w:semiHidden/>
    <w:rPr>
      <w:color w:val="808080"/>
    </w:rPr>
  </w:style>
  <w:style w:type="paragraph" w:customStyle="1" w:styleId="8BD48FE2D9DA4CFD90EC2BD75786751C">
    <w:name w:val="8BD48FE2D9DA4CFD90EC2BD75786751C"/>
  </w:style>
  <w:style w:type="paragraph" w:customStyle="1" w:styleId="72A63AE61CA64F80A3A1CB103F7ED3A3">
    <w:name w:val="72A63AE61CA64F80A3A1CB103F7ED3A3"/>
  </w:style>
  <w:style w:type="paragraph" w:customStyle="1" w:styleId="7AE1DFE3943641D08C219DC03AD9E678">
    <w:name w:val="7AE1DFE3943641D08C219DC03AD9E678"/>
  </w:style>
  <w:style w:type="paragraph" w:customStyle="1" w:styleId="CFA0BE389EFA427AAAFB6D1FC8D76CB0">
    <w:name w:val="CFA0BE389EFA427AAAFB6D1FC8D76CB0"/>
  </w:style>
  <w:style w:type="paragraph" w:customStyle="1" w:styleId="EF3BB88B253A4A95BEDA7DFDC9DE2698">
    <w:name w:val="EF3BB88B253A4A95BEDA7DFDC9DE2698"/>
  </w:style>
  <w:style w:type="paragraph" w:customStyle="1" w:styleId="6E94DF6EBC134AAB901B120DEEE5F22E">
    <w:name w:val="6E94DF6EBC134AAB901B120DEEE5F22E"/>
  </w:style>
  <w:style w:type="paragraph" w:customStyle="1" w:styleId="2235E6073059406AB42F6C372DB32209">
    <w:name w:val="2235E6073059406AB42F6C372DB32209"/>
  </w:style>
  <w:style w:type="paragraph" w:customStyle="1" w:styleId="736D2968469A46278914DF1E1D8B0ABC">
    <w:name w:val="736D2968469A46278914DF1E1D8B0ABC"/>
  </w:style>
  <w:style w:type="paragraph" w:customStyle="1" w:styleId="B47A0327B2DB4FE6B705A2F6C5966965">
    <w:name w:val="B47A0327B2DB4FE6B705A2F6C5966965"/>
  </w:style>
  <w:style w:type="paragraph" w:customStyle="1" w:styleId="F167678D688C4750A01B939309BB352D">
    <w:name w:val="F167678D688C4750A01B939309BB352D"/>
  </w:style>
  <w:style w:type="paragraph" w:customStyle="1" w:styleId="7DE3E4B6CB2D4584B08D9BADDE5277CD">
    <w:name w:val="7DE3E4B6CB2D4584B08D9BADDE5277CD"/>
  </w:style>
  <w:style w:type="paragraph" w:customStyle="1" w:styleId="ECB1CA57D45F4B1C883EE531DB4A7EC4">
    <w:name w:val="ECB1CA57D45F4B1C883EE531DB4A7EC4"/>
  </w:style>
  <w:style w:type="paragraph" w:customStyle="1" w:styleId="E26A66081DCD463982A09C3F45CC9DA5">
    <w:name w:val="E26A66081DCD463982A09C3F45CC9D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5B565467EF9847B06757DF29F9B48D" ma:contentTypeVersion="1" ma:contentTypeDescription="Create a new document." ma:contentTypeScope="" ma:versionID="231037961394de265fcbd91144c15725">
  <xsd:schema xmlns:xsd="http://www.w3.org/2001/XMLSchema" xmlns:xs="http://www.w3.org/2001/XMLSchema" xmlns:p="http://schemas.microsoft.com/office/2006/metadata/properties" xmlns:ns3="879d96fa-b1a5-4a11-ae1e-1e77579c483d" targetNamespace="http://schemas.microsoft.com/office/2006/metadata/properties" ma:root="true" ma:fieldsID="e5844bcad99189a3f087e1fb76166de0" ns3:_="">
    <xsd:import namespace="879d96fa-b1a5-4a11-ae1e-1e77579c483d"/>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d96fa-b1a5-4a11-ae1e-1e77579c48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70D88-557A-4306-95F7-826C0593E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d96fa-b1a5-4a11-ae1e-1e77579c4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CED3E5-1CC4-4D00-A9C3-2ABAFC63F2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93FC4F-D872-46DA-B177-69613A16048A}">
  <ds:schemaRefs>
    <ds:schemaRef ds:uri="http://schemas.microsoft.com/sharepoint/v3/contenttype/forms"/>
  </ds:schemaRefs>
</ds:datastoreItem>
</file>

<file path=customXml/itemProps4.xml><?xml version="1.0" encoding="utf-8"?>
<ds:datastoreItem xmlns:ds="http://schemas.openxmlformats.org/officeDocument/2006/customXml" ds:itemID="{4977D3BD-0E64-41EE-9864-FB59A73B0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TotalTime>
  <Pages>8</Pages>
  <Words>2608</Words>
  <Characters>14868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February</dc:subject>
  <dc:creator>KRUIS-DALY, PETRA</dc:creator>
  <cp:keywords/>
  <cp:lastModifiedBy>Packham, Ashley</cp:lastModifiedBy>
  <cp:revision>2</cp:revision>
  <cp:lastPrinted>2015-02-04T18:10:00Z</cp:lastPrinted>
  <dcterms:created xsi:type="dcterms:W3CDTF">2018-02-20T16:58:00Z</dcterms:created>
  <dcterms:modified xsi:type="dcterms:W3CDTF">2018-02-20T16:58:00Z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y fmtid="{D5CDD505-2E9C-101B-9397-08002B2CF9AE}" pid="3" name="ContentTypeId">
    <vt:lpwstr>0x010100D75B565467EF9847B06757DF29F9B48D</vt:lpwstr>
  </property>
</Properties>
</file>